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726E" w14:textId="77777777" w:rsidR="001A2440" w:rsidRDefault="001A2440" w:rsidP="001A2440">
      <w:pPr>
        <w:pStyle w:val="NoSpacing"/>
      </w:pPr>
      <w:r>
        <w:rPr>
          <w:u w:val="single"/>
        </w:rPr>
        <w:t>John BOROUGH (BURGH)</w:t>
      </w:r>
      <w:r>
        <w:t xml:space="preserve">        (fl.1456-60)</w:t>
      </w:r>
    </w:p>
    <w:p w14:paraId="281DDCCD" w14:textId="77777777" w:rsidR="001A2440" w:rsidRDefault="001A2440" w:rsidP="001A2440">
      <w:pPr>
        <w:pStyle w:val="NoSpacing"/>
      </w:pPr>
      <w:r>
        <w:t>Yeoman of the Crown. Gauger.</w:t>
      </w:r>
    </w:p>
    <w:p w14:paraId="1CAC5B3F" w14:textId="77777777" w:rsidR="001A2440" w:rsidRDefault="001A2440" w:rsidP="001A2440">
      <w:pPr>
        <w:pStyle w:val="NoSpacing"/>
      </w:pPr>
    </w:p>
    <w:p w14:paraId="1B355143" w14:textId="77777777" w:rsidR="001A2440" w:rsidRDefault="001A2440" w:rsidP="001A2440">
      <w:pPr>
        <w:pStyle w:val="NoSpacing"/>
      </w:pPr>
    </w:p>
    <w:p w14:paraId="677B34DB" w14:textId="77777777" w:rsidR="001A2440" w:rsidRDefault="001A2440" w:rsidP="001A2440">
      <w:pPr>
        <w:pStyle w:val="NoSpacing"/>
      </w:pPr>
      <w:r>
        <w:t xml:space="preserve">         1456-7</w:t>
      </w:r>
      <w:r>
        <w:tab/>
        <w:t>Water-bailiff of Bristol.</w:t>
      </w:r>
    </w:p>
    <w:p w14:paraId="7CA79444" w14:textId="77777777" w:rsidR="001A2440" w:rsidRPr="008F491B" w:rsidRDefault="001A2440" w:rsidP="001A2440">
      <w:pPr>
        <w:pStyle w:val="NoSpacing"/>
      </w:pPr>
      <w:r>
        <w:tab/>
      </w:r>
      <w:r>
        <w:tab/>
      </w:r>
      <w:r w:rsidRPr="008F491B">
        <w:t xml:space="preserve">(“Late Medieval Bristol, Time Space and Power” by Peter Fleming published  </w:t>
      </w:r>
    </w:p>
    <w:p w14:paraId="43EFE552" w14:textId="77777777" w:rsidR="001A2440" w:rsidRDefault="001A2440" w:rsidP="001A2440">
      <w:pPr>
        <w:pStyle w:val="NoSpacing"/>
        <w:ind w:left="720" w:firstLine="720"/>
      </w:pPr>
      <w:r w:rsidRPr="008F491B">
        <w:t>in 2024 by the Yorkist History Trust p.</w:t>
      </w:r>
      <w:r>
        <w:t>248)</w:t>
      </w:r>
    </w:p>
    <w:p w14:paraId="653D54ED" w14:textId="77777777" w:rsidR="001A2440" w:rsidRDefault="001A2440" w:rsidP="001A2440">
      <w:pPr>
        <w:pStyle w:val="NoSpacing"/>
      </w:pPr>
      <w:r>
        <w:t xml:space="preserve">     Jan.1460</w:t>
      </w:r>
      <w:r>
        <w:tab/>
        <w:t xml:space="preserve">He was rewarded by the Lancastrians for his good service against the </w:t>
      </w:r>
    </w:p>
    <w:p w14:paraId="7CEFF5A4" w14:textId="77777777" w:rsidR="001A2440" w:rsidRDefault="001A2440" w:rsidP="001A2440">
      <w:pPr>
        <w:pStyle w:val="NoSpacing"/>
      </w:pPr>
      <w:r>
        <w:tab/>
      </w:r>
      <w:r>
        <w:tab/>
        <w:t xml:space="preserve">rebellious Yorkists.    (ibid.)              </w:t>
      </w:r>
    </w:p>
    <w:p w14:paraId="1CAF83D9" w14:textId="77777777" w:rsidR="001A2440" w:rsidRDefault="001A2440" w:rsidP="001A2440">
      <w:pPr>
        <w:pStyle w:val="NoSpacing"/>
      </w:pPr>
    </w:p>
    <w:p w14:paraId="1461EBA2" w14:textId="77777777" w:rsidR="001A2440" w:rsidRDefault="001A2440" w:rsidP="001A2440">
      <w:pPr>
        <w:pStyle w:val="NoSpacing"/>
      </w:pPr>
    </w:p>
    <w:p w14:paraId="0B996A7D" w14:textId="77777777" w:rsidR="001A2440" w:rsidRDefault="001A2440" w:rsidP="001A2440">
      <w:pPr>
        <w:pStyle w:val="NoSpacing"/>
      </w:pPr>
      <w:r>
        <w:t>19 February 2026</w:t>
      </w:r>
    </w:p>
    <w:p w14:paraId="274AA62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BE9A" w14:textId="77777777" w:rsidR="008E621D" w:rsidRDefault="008E621D" w:rsidP="00086E2C">
      <w:pPr>
        <w:spacing w:after="0" w:line="240" w:lineRule="auto"/>
      </w:pPr>
      <w:r>
        <w:separator/>
      </w:r>
    </w:p>
  </w:endnote>
  <w:endnote w:type="continuationSeparator" w:id="0">
    <w:p w14:paraId="47A18DAD" w14:textId="77777777" w:rsidR="008E621D" w:rsidRDefault="008E621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0E62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39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EE7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71B18" w14:textId="77777777" w:rsidR="008E621D" w:rsidRDefault="008E621D" w:rsidP="00086E2C">
      <w:pPr>
        <w:spacing w:after="0" w:line="240" w:lineRule="auto"/>
      </w:pPr>
      <w:r>
        <w:separator/>
      </w:r>
    </w:p>
  </w:footnote>
  <w:footnote w:type="continuationSeparator" w:id="0">
    <w:p w14:paraId="56C2AEFC" w14:textId="77777777" w:rsidR="008E621D" w:rsidRDefault="008E621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9CA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37E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96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40"/>
    <w:rsid w:val="00086E2C"/>
    <w:rsid w:val="000A2E7A"/>
    <w:rsid w:val="001A2440"/>
    <w:rsid w:val="002244B7"/>
    <w:rsid w:val="00314D94"/>
    <w:rsid w:val="00617568"/>
    <w:rsid w:val="006E68FA"/>
    <w:rsid w:val="008E621D"/>
    <w:rsid w:val="00D90318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9862"/>
  <w15:chartTrackingRefBased/>
  <w15:docId w15:val="{66509E0D-C679-4206-B3B5-064ED039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244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51</Words>
  <Characters>287</Characters>
  <Application>Microsoft Office Word</Application>
  <DocSecurity>0</DocSecurity>
  <Lines>12</Lines>
  <Paragraphs>8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2026-02-22T20:23:00Z</dcterms:created>
  <dcterms:modified xsi:type="dcterms:W3CDTF">2026-02-22T20:25:00Z</dcterms:modified>
</cp:coreProperties>
</file>