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5FF78" w14:textId="77777777" w:rsidR="00A65A20" w:rsidRDefault="00A65A20" w:rsidP="00A65A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BOROUGH</w:t>
      </w:r>
      <w:r>
        <w:rPr>
          <w:rFonts w:ascii="Times New Roman" w:hAnsi="Times New Roman" w:cs="Times New Roman"/>
          <w:sz w:val="24"/>
          <w:szCs w:val="24"/>
        </w:rPr>
        <w:t xml:space="preserve">     (fl.1484)</w:t>
      </w:r>
    </w:p>
    <w:p w14:paraId="10E68A0B" w14:textId="77777777" w:rsidR="00A65A20" w:rsidRDefault="00A65A20" w:rsidP="00A65A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4A8D9A" w14:textId="77777777" w:rsidR="00A65A20" w:rsidRDefault="00A65A20" w:rsidP="00A65A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274356" w14:textId="77777777" w:rsidR="00A65A20" w:rsidRDefault="00A65A20" w:rsidP="00A65A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Lindsey.</w:t>
      </w:r>
    </w:p>
    <w:p w14:paraId="374EED6B" w14:textId="77777777" w:rsidR="00A65A20" w:rsidRDefault="00A65A20" w:rsidP="00A65A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69F6FE08" w14:textId="77777777" w:rsidR="00A65A20" w:rsidRDefault="00A65A20" w:rsidP="00A65A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7C79C8" w14:textId="77777777" w:rsidR="00A65A20" w:rsidRDefault="00A65A20" w:rsidP="00A65A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58D7AF" w14:textId="77777777" w:rsidR="00A65A20" w:rsidRDefault="00A65A20" w:rsidP="00A65A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114B08E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CD2A5" w14:textId="77777777" w:rsidR="005E59E3" w:rsidRDefault="005E59E3" w:rsidP="00086E2C">
      <w:pPr>
        <w:spacing w:after="0" w:line="240" w:lineRule="auto"/>
      </w:pPr>
      <w:r>
        <w:separator/>
      </w:r>
    </w:p>
  </w:endnote>
  <w:endnote w:type="continuationSeparator" w:id="0">
    <w:p w14:paraId="6D718A88" w14:textId="77777777" w:rsidR="005E59E3" w:rsidRDefault="005E59E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3DBA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E18B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9D07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3697B" w14:textId="77777777" w:rsidR="005E59E3" w:rsidRDefault="005E59E3" w:rsidP="00086E2C">
      <w:pPr>
        <w:spacing w:after="0" w:line="240" w:lineRule="auto"/>
      </w:pPr>
      <w:r>
        <w:separator/>
      </w:r>
    </w:p>
  </w:footnote>
  <w:footnote w:type="continuationSeparator" w:id="0">
    <w:p w14:paraId="4B94D01B" w14:textId="77777777" w:rsidR="005E59E3" w:rsidRDefault="005E59E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E6A7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52A0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E330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A20"/>
    <w:rsid w:val="00086E2C"/>
    <w:rsid w:val="000A2E7A"/>
    <w:rsid w:val="002244B7"/>
    <w:rsid w:val="00314D94"/>
    <w:rsid w:val="005435B9"/>
    <w:rsid w:val="005E59E3"/>
    <w:rsid w:val="00617568"/>
    <w:rsid w:val="006E68FA"/>
    <w:rsid w:val="008E56AD"/>
    <w:rsid w:val="00A65A20"/>
    <w:rsid w:val="00AF65CA"/>
    <w:rsid w:val="00BA48F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17228"/>
  <w15:chartTrackingRefBased/>
  <w15:docId w15:val="{2D7865C2-66CB-4ECD-AF3A-A5C420666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A2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2026-06-14T18:07:00Z</dcterms:created>
  <dcterms:modified xsi:type="dcterms:W3CDTF">2026-06-14T18:07:00Z</dcterms:modified>
</cp:coreProperties>
</file>