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FFC90" w14:textId="77777777" w:rsidR="0027631D" w:rsidRDefault="0027631D" w:rsidP="0027631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Gilbert BOROUGH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(fl.1417)</w:t>
      </w:r>
    </w:p>
    <w:p w14:paraId="0418F4C3" w14:textId="77777777" w:rsidR="0027631D" w:rsidRDefault="0027631D" w:rsidP="0027631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4C728527" w14:textId="77777777" w:rsidR="0027631D" w:rsidRDefault="0027631D" w:rsidP="0027631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6AF85E" w14:textId="77777777" w:rsidR="0027631D" w:rsidRDefault="0027631D" w:rsidP="0027631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C707C4" w14:textId="77777777" w:rsidR="0027631D" w:rsidRDefault="0027631D" w:rsidP="0027631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on the expedition to France under the command of Thomas </w:t>
      </w:r>
    </w:p>
    <w:p w14:paraId="2881A6F9" w14:textId="77777777" w:rsidR="0027631D" w:rsidRDefault="0027631D" w:rsidP="0027631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Montague, Earl of Salisbury(q.v.).</w:t>
      </w:r>
    </w:p>
    <w:p w14:paraId="10EF5DDA" w14:textId="77777777" w:rsidR="0027631D" w:rsidRDefault="0027631D" w:rsidP="0027631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(ref. T.N.A., E101/51/2, m10, from the AHRC-funded ‘The Soldier in Later</w:t>
      </w:r>
    </w:p>
    <w:p w14:paraId="49F031F0" w14:textId="77777777" w:rsidR="0027631D" w:rsidRDefault="0027631D" w:rsidP="0027631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Medieval England Online Database’ </w:t>
      </w:r>
      <w:hyperlink r:id="rId6" w:history="1">
        <w:r w:rsidRPr="003D3C33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www.medievalsoldier.org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, accessed</w:t>
      </w:r>
    </w:p>
    <w:p w14:paraId="1EB89171" w14:textId="77777777" w:rsidR="0027631D" w:rsidRDefault="0027631D" w:rsidP="0027631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19 April 2020)</w:t>
      </w:r>
    </w:p>
    <w:p w14:paraId="29B059F1" w14:textId="77777777" w:rsidR="0027631D" w:rsidRDefault="0027631D" w:rsidP="0027631D">
      <w:pPr>
        <w:pStyle w:val="NoSpacing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D774DBC" w14:textId="77777777" w:rsidR="0027631D" w:rsidRDefault="0027631D" w:rsidP="0027631D">
      <w:pPr>
        <w:pStyle w:val="NoSpacing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4EE27AD" w14:textId="77777777" w:rsidR="0027631D" w:rsidRDefault="0027631D" w:rsidP="0027631D">
      <w:pPr>
        <w:pStyle w:val="NoSpacing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 March 2026</w:t>
      </w:r>
    </w:p>
    <w:p w14:paraId="40A54E4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B85FD" w14:textId="77777777" w:rsidR="006F33AF" w:rsidRDefault="006F33AF" w:rsidP="00086E2C">
      <w:pPr>
        <w:spacing w:after="0" w:line="240" w:lineRule="auto"/>
      </w:pPr>
      <w:r>
        <w:separator/>
      </w:r>
    </w:p>
  </w:endnote>
  <w:endnote w:type="continuationSeparator" w:id="0">
    <w:p w14:paraId="5C06B852" w14:textId="77777777" w:rsidR="006F33AF" w:rsidRDefault="006F33A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7DB8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BF6B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7B79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4F37A" w14:textId="77777777" w:rsidR="006F33AF" w:rsidRDefault="006F33AF" w:rsidP="00086E2C">
      <w:pPr>
        <w:spacing w:after="0" w:line="240" w:lineRule="auto"/>
      </w:pPr>
      <w:r>
        <w:separator/>
      </w:r>
    </w:p>
  </w:footnote>
  <w:footnote w:type="continuationSeparator" w:id="0">
    <w:p w14:paraId="766DE175" w14:textId="77777777" w:rsidR="006F33AF" w:rsidRDefault="006F33A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E30F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945C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5775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31D"/>
    <w:rsid w:val="00086E2C"/>
    <w:rsid w:val="000A2E7A"/>
    <w:rsid w:val="002244B7"/>
    <w:rsid w:val="0027631D"/>
    <w:rsid w:val="00314D94"/>
    <w:rsid w:val="004B6130"/>
    <w:rsid w:val="00617568"/>
    <w:rsid w:val="006E68FA"/>
    <w:rsid w:val="006F33A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5FC64"/>
  <w15:chartTrackingRefBased/>
  <w15:docId w15:val="{C0F4EB1B-6D16-4052-A53E-328D04BED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7631D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27631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soldier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54</Words>
  <Characters>321</Characters>
  <Application>Microsoft Office Word</Application>
  <DocSecurity>0</DocSecurity>
  <Lines>15</Lines>
  <Paragraphs>11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2026-03-15T21:41:00Z</dcterms:created>
  <dcterms:modified xsi:type="dcterms:W3CDTF">2026-03-15T21:42:00Z</dcterms:modified>
</cp:coreProperties>
</file>