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0DC22" w14:textId="77777777" w:rsidR="005D1974" w:rsidRDefault="005D1974" w:rsidP="005D1974">
      <w:pPr>
        <w:pStyle w:val="NoSpacing"/>
      </w:pPr>
      <w:r>
        <w:rPr>
          <w:u w:val="single"/>
        </w:rPr>
        <w:t>William BORNELL</w:t>
      </w:r>
      <w:r>
        <w:t xml:space="preserve">     (fl.1473)</w:t>
      </w:r>
    </w:p>
    <w:p w14:paraId="086A02FC" w14:textId="77777777" w:rsidR="005D1974" w:rsidRDefault="005D1974" w:rsidP="005D1974">
      <w:pPr>
        <w:pStyle w:val="NoSpacing"/>
      </w:pPr>
    </w:p>
    <w:p w14:paraId="6601301F" w14:textId="77777777" w:rsidR="005D1974" w:rsidRDefault="005D1974" w:rsidP="005D1974">
      <w:pPr>
        <w:pStyle w:val="NoSpacing"/>
      </w:pPr>
    </w:p>
    <w:p w14:paraId="56A00667" w14:textId="77777777" w:rsidR="005D1974" w:rsidRDefault="005D1974" w:rsidP="005D1974">
      <w:pPr>
        <w:pStyle w:val="NoSpacing"/>
      </w:pPr>
      <w:r>
        <w:t>28 Jun.</w:t>
      </w:r>
      <w:r>
        <w:tab/>
        <w:t>1473</w:t>
      </w:r>
      <w:r>
        <w:tab/>
        <w:t>He was on a commission to enquire what lands Philip Beaumont held</w:t>
      </w:r>
    </w:p>
    <w:p w14:paraId="542281E5" w14:textId="77777777" w:rsidR="005D1974" w:rsidRDefault="005D1974" w:rsidP="005D1974">
      <w:pPr>
        <w:pStyle w:val="NoSpacing"/>
      </w:pPr>
      <w:r>
        <w:tab/>
      </w:r>
      <w:r>
        <w:tab/>
        <w:t>in Gloucestershire and the adjacent Welsh Marches.</w:t>
      </w:r>
    </w:p>
    <w:p w14:paraId="4ADE1E49" w14:textId="77777777" w:rsidR="005D1974" w:rsidRDefault="005D1974" w:rsidP="005D1974">
      <w:pPr>
        <w:pStyle w:val="NoSpacing"/>
      </w:pPr>
      <w:r>
        <w:tab/>
      </w:r>
      <w:r>
        <w:tab/>
        <w:t>(C.P.R. 1467-77 p.427)</w:t>
      </w:r>
    </w:p>
    <w:p w14:paraId="463CA62B" w14:textId="77777777" w:rsidR="005D1974" w:rsidRDefault="005D1974" w:rsidP="005D1974">
      <w:pPr>
        <w:pStyle w:val="NoSpacing"/>
      </w:pPr>
    </w:p>
    <w:p w14:paraId="1FBF9CAF" w14:textId="77777777" w:rsidR="005D1974" w:rsidRDefault="005D1974" w:rsidP="005D1974">
      <w:pPr>
        <w:pStyle w:val="NoSpacing"/>
      </w:pPr>
    </w:p>
    <w:p w14:paraId="14EAAFFB" w14:textId="77777777" w:rsidR="005D1974" w:rsidRDefault="005D1974" w:rsidP="005D1974">
      <w:pPr>
        <w:pStyle w:val="NoSpacing"/>
      </w:pPr>
      <w:r>
        <w:t>23 February 2026</w:t>
      </w:r>
    </w:p>
    <w:p w14:paraId="142C34C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6C414" w14:textId="77777777" w:rsidR="000F7C1D" w:rsidRDefault="000F7C1D" w:rsidP="00086E2C">
      <w:pPr>
        <w:spacing w:after="0" w:line="240" w:lineRule="auto"/>
      </w:pPr>
      <w:r>
        <w:separator/>
      </w:r>
    </w:p>
  </w:endnote>
  <w:endnote w:type="continuationSeparator" w:id="0">
    <w:p w14:paraId="0C871D35" w14:textId="77777777" w:rsidR="000F7C1D" w:rsidRDefault="000F7C1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04B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AA80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AAA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28529" w14:textId="77777777" w:rsidR="000F7C1D" w:rsidRDefault="000F7C1D" w:rsidP="00086E2C">
      <w:pPr>
        <w:spacing w:after="0" w:line="240" w:lineRule="auto"/>
      </w:pPr>
      <w:r>
        <w:separator/>
      </w:r>
    </w:p>
  </w:footnote>
  <w:footnote w:type="continuationSeparator" w:id="0">
    <w:p w14:paraId="3A05F226" w14:textId="77777777" w:rsidR="000F7C1D" w:rsidRDefault="000F7C1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583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F76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8A9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74"/>
    <w:rsid w:val="00086E2C"/>
    <w:rsid w:val="000A2E7A"/>
    <w:rsid w:val="000F7C1D"/>
    <w:rsid w:val="002244B7"/>
    <w:rsid w:val="00314D94"/>
    <w:rsid w:val="004773FD"/>
    <w:rsid w:val="005D197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F087E"/>
  <w15:chartTrackingRefBased/>
  <w15:docId w15:val="{C0EFB3A5-8114-4877-A178-7E4FD5EA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D197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181</Characters>
  <Application>Microsoft Office Word</Application>
  <DocSecurity>0</DocSecurity>
  <Lines>10</Lines>
  <Paragraphs>6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2026-02-27T17:34:00Z</dcterms:created>
  <dcterms:modified xsi:type="dcterms:W3CDTF">2026-02-27T17:34:00Z</dcterms:modified>
</cp:coreProperties>
</file>