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5EDC7" w14:textId="77777777" w:rsidR="00933F7C" w:rsidRDefault="00933F7C" w:rsidP="00933F7C">
      <w:pPr>
        <w:pStyle w:val="NoSpacing"/>
      </w:pPr>
      <w:r>
        <w:rPr>
          <w:u w:val="single"/>
        </w:rPr>
        <w:t>Richard BORESWORTH</w:t>
      </w:r>
      <w:r>
        <w:t xml:space="preserve">      (fl.1416)</w:t>
      </w:r>
    </w:p>
    <w:p w14:paraId="47AFF250" w14:textId="77777777" w:rsidR="00933F7C" w:rsidRDefault="00933F7C" w:rsidP="00933F7C">
      <w:pPr>
        <w:pStyle w:val="NoSpacing"/>
      </w:pPr>
    </w:p>
    <w:p w14:paraId="43EFCD31" w14:textId="77777777" w:rsidR="00933F7C" w:rsidRDefault="00933F7C" w:rsidP="00933F7C">
      <w:pPr>
        <w:pStyle w:val="NoSpacing"/>
      </w:pPr>
    </w:p>
    <w:p w14:paraId="619F9A61" w14:textId="77777777" w:rsidR="00933F7C" w:rsidRDefault="00933F7C" w:rsidP="00933F7C">
      <w:pPr>
        <w:pStyle w:val="NoSpacing"/>
      </w:pPr>
      <w:r>
        <w:t>10 May1416</w:t>
      </w:r>
      <w:r>
        <w:tab/>
        <w:t>On a commission of the peace for Leicestershire.</w:t>
      </w:r>
    </w:p>
    <w:p w14:paraId="42F26350" w14:textId="77777777" w:rsidR="00933F7C" w:rsidRDefault="00933F7C" w:rsidP="00933F7C">
      <w:pPr>
        <w:pStyle w:val="NoSpacing"/>
      </w:pPr>
      <w:r>
        <w:tab/>
      </w:r>
      <w:r>
        <w:tab/>
        <w:t>(C.P.R. 1416-22 p.454)</w:t>
      </w:r>
    </w:p>
    <w:p w14:paraId="67D8D95D" w14:textId="77777777" w:rsidR="00933F7C" w:rsidRDefault="00933F7C" w:rsidP="00933F7C">
      <w:pPr>
        <w:pStyle w:val="NoSpacing"/>
      </w:pPr>
    </w:p>
    <w:p w14:paraId="0517B4CF" w14:textId="77777777" w:rsidR="00933F7C" w:rsidRDefault="00933F7C" w:rsidP="00933F7C">
      <w:pPr>
        <w:pStyle w:val="NoSpacing"/>
      </w:pPr>
    </w:p>
    <w:p w14:paraId="79800B83" w14:textId="77777777" w:rsidR="00933F7C" w:rsidRDefault="00933F7C" w:rsidP="00933F7C">
      <w:pPr>
        <w:pStyle w:val="NoSpacing"/>
      </w:pPr>
      <w:r>
        <w:t>4 March 2026</w:t>
      </w:r>
    </w:p>
    <w:p w14:paraId="77108DC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8B19A" w14:textId="77777777" w:rsidR="0029535F" w:rsidRDefault="0029535F" w:rsidP="00086E2C">
      <w:pPr>
        <w:spacing w:after="0" w:line="240" w:lineRule="auto"/>
      </w:pPr>
      <w:r>
        <w:separator/>
      </w:r>
    </w:p>
  </w:endnote>
  <w:endnote w:type="continuationSeparator" w:id="0">
    <w:p w14:paraId="7DAAF0EF" w14:textId="77777777" w:rsidR="0029535F" w:rsidRDefault="0029535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FCBD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C137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5093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24C9D" w14:textId="77777777" w:rsidR="0029535F" w:rsidRDefault="0029535F" w:rsidP="00086E2C">
      <w:pPr>
        <w:spacing w:after="0" w:line="240" w:lineRule="auto"/>
      </w:pPr>
      <w:r>
        <w:separator/>
      </w:r>
    </w:p>
  </w:footnote>
  <w:footnote w:type="continuationSeparator" w:id="0">
    <w:p w14:paraId="28F62A14" w14:textId="77777777" w:rsidR="0029535F" w:rsidRDefault="0029535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4A5E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202C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2CA1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F7C"/>
    <w:rsid w:val="00086E2C"/>
    <w:rsid w:val="000A2E7A"/>
    <w:rsid w:val="002244B7"/>
    <w:rsid w:val="0029535F"/>
    <w:rsid w:val="00314D94"/>
    <w:rsid w:val="00502EB6"/>
    <w:rsid w:val="00617568"/>
    <w:rsid w:val="006E68FA"/>
    <w:rsid w:val="00933F7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5E387"/>
  <w15:chartTrackingRefBased/>
  <w15:docId w15:val="{441D6D31-BD08-418E-BA4C-232011892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33F7C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22</Words>
  <Characters>115</Characters>
  <Application>Microsoft Office Word</Application>
  <DocSecurity>0</DocSecurity>
  <Lines>6</Lines>
  <Paragraphs>3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2026-03-07T20:14:00Z</dcterms:created>
  <dcterms:modified xsi:type="dcterms:W3CDTF">2026-03-07T20:14:00Z</dcterms:modified>
</cp:coreProperties>
</file>