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C1583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BORDON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(fl.1417)</w:t>
      </w:r>
    </w:p>
    <w:p w14:paraId="38D222F3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70938E61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CA11BA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16FB64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62B6F79A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2045CBB4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30A47C6D" w14:textId="77777777" w:rsidR="001C5429" w:rsidRDefault="001C5429" w:rsidP="001C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314638BE" w14:textId="77777777" w:rsidR="001C5429" w:rsidRDefault="001C5429" w:rsidP="001C54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6DFB8E03" w14:textId="77777777" w:rsidR="001C5429" w:rsidRDefault="001C5429" w:rsidP="001C54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8403BF" w14:textId="77777777" w:rsidR="001C5429" w:rsidRDefault="001C5429" w:rsidP="001C54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909D8F" w14:textId="77777777" w:rsidR="001C5429" w:rsidRDefault="001C5429" w:rsidP="001C54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359A8E8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92837" w14:textId="77777777" w:rsidR="00117CA5" w:rsidRDefault="00117CA5" w:rsidP="00086E2C">
      <w:pPr>
        <w:spacing w:after="0" w:line="240" w:lineRule="auto"/>
      </w:pPr>
      <w:r>
        <w:separator/>
      </w:r>
    </w:p>
  </w:endnote>
  <w:endnote w:type="continuationSeparator" w:id="0">
    <w:p w14:paraId="488C21A7" w14:textId="77777777" w:rsidR="00117CA5" w:rsidRDefault="00117CA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CBE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5FA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4CAA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90FBB" w14:textId="77777777" w:rsidR="00117CA5" w:rsidRDefault="00117CA5" w:rsidP="00086E2C">
      <w:pPr>
        <w:spacing w:after="0" w:line="240" w:lineRule="auto"/>
      </w:pPr>
      <w:r>
        <w:separator/>
      </w:r>
    </w:p>
  </w:footnote>
  <w:footnote w:type="continuationSeparator" w:id="0">
    <w:p w14:paraId="5755DCCF" w14:textId="77777777" w:rsidR="00117CA5" w:rsidRDefault="00117CA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2C5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4AE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466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29"/>
    <w:rsid w:val="00086E2C"/>
    <w:rsid w:val="000A2E7A"/>
    <w:rsid w:val="00117CA5"/>
    <w:rsid w:val="001C5429"/>
    <w:rsid w:val="002244B7"/>
    <w:rsid w:val="00314D94"/>
    <w:rsid w:val="004B1AA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E3DB8"/>
  <w15:chartTrackingRefBased/>
  <w15:docId w15:val="{0B5420F9-43B5-4259-BFEC-04BFE974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C542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C54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53</Words>
  <Characters>321</Characters>
  <Application>Microsoft Office Word</Application>
  <DocSecurity>0</DocSecurity>
  <Lines>15</Lines>
  <Paragraphs>11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2026-03-12T20:31:00Z</dcterms:created>
  <dcterms:modified xsi:type="dcterms:W3CDTF">2026-03-12T20:31:00Z</dcterms:modified>
</cp:coreProperties>
</file>