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9B5F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  <w:u w:val="single"/>
        </w:rPr>
        <w:t>William BORDEN</w:t>
      </w:r>
      <w:r w:rsidRPr="00195337">
        <w:rPr>
          <w:rFonts w:ascii="Times New Roman" w:hAnsi="Times New Roman" w:cs="Times New Roman"/>
        </w:rPr>
        <w:t xml:space="preserve">      (1450-1531)</w:t>
      </w:r>
    </w:p>
    <w:p w14:paraId="2E938B91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of Headcorn, Kent.</w:t>
      </w:r>
    </w:p>
    <w:p w14:paraId="6D5DFD7C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</w:p>
    <w:p w14:paraId="49D266A6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</w:p>
    <w:p w14:paraId="27B8B7A9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1 = Joan.   (UK and Ireland, Find A Grave Index, 1300’s - current)</w:t>
      </w:r>
    </w:p>
    <w:p w14:paraId="746AA190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</w:p>
    <w:p w14:paraId="39C502FB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 = Thomasina, of Headcorn(1456-1530)      (ibid.)</w:t>
      </w:r>
    </w:p>
    <w:p w14:paraId="56101FCA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Son:   Edmund.       (ibid.)</w:t>
      </w:r>
    </w:p>
    <w:p w14:paraId="43A06299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</w:p>
    <w:p w14:paraId="7AF355BB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</w:p>
    <w:p w14:paraId="642CD214" w14:textId="77777777" w:rsidR="00531055" w:rsidRPr="00195337" w:rsidRDefault="00531055" w:rsidP="00531055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28 March 2026</w:t>
      </w:r>
    </w:p>
    <w:p w14:paraId="5364B7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E8CE1" w14:textId="77777777" w:rsidR="009B0F31" w:rsidRDefault="009B0F31" w:rsidP="00086E2C">
      <w:pPr>
        <w:spacing w:after="0" w:line="240" w:lineRule="auto"/>
      </w:pPr>
      <w:r>
        <w:separator/>
      </w:r>
    </w:p>
  </w:endnote>
  <w:endnote w:type="continuationSeparator" w:id="0">
    <w:p w14:paraId="2EF2B883" w14:textId="77777777" w:rsidR="009B0F31" w:rsidRDefault="009B0F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86A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5634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45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8D7A" w14:textId="77777777" w:rsidR="009B0F31" w:rsidRDefault="009B0F31" w:rsidP="00086E2C">
      <w:pPr>
        <w:spacing w:after="0" w:line="240" w:lineRule="auto"/>
      </w:pPr>
      <w:r>
        <w:separator/>
      </w:r>
    </w:p>
  </w:footnote>
  <w:footnote w:type="continuationSeparator" w:id="0">
    <w:p w14:paraId="02F45645" w14:textId="77777777" w:rsidR="009B0F31" w:rsidRDefault="009B0F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3D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30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F64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55"/>
    <w:rsid w:val="00086E2C"/>
    <w:rsid w:val="000A2E7A"/>
    <w:rsid w:val="00190ADF"/>
    <w:rsid w:val="002244B7"/>
    <w:rsid w:val="00314D94"/>
    <w:rsid w:val="00531055"/>
    <w:rsid w:val="00617568"/>
    <w:rsid w:val="006E68FA"/>
    <w:rsid w:val="009B0F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E2F4"/>
  <w15:chartTrackingRefBased/>
  <w15:docId w15:val="{D8FE19D2-CE58-4AD0-B6A3-CEA0BD6A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1055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2026-03-28T17:16:00Z</dcterms:created>
  <dcterms:modified xsi:type="dcterms:W3CDTF">2026-03-28T17:16:00Z</dcterms:modified>
</cp:coreProperties>
</file>