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BA51E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  <w:u w:val="single"/>
        </w:rPr>
        <w:t>Thomas BORDEN</w:t>
      </w:r>
      <w:r w:rsidRPr="00195337">
        <w:rPr>
          <w:rFonts w:ascii="Times New Roman" w:hAnsi="Times New Roman" w:cs="Times New Roman"/>
        </w:rPr>
        <w:t xml:space="preserve">     (1389-1451)</w:t>
      </w:r>
    </w:p>
    <w:p w14:paraId="4DDA678F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of Kent.</w:t>
      </w:r>
    </w:p>
    <w:p w14:paraId="4EC3B5DC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</w:p>
    <w:p w14:paraId="45249BC1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= Isabella Sander(q.v.)</w:t>
      </w:r>
    </w:p>
    <w:p w14:paraId="287804FF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(UK and Ireland, Find A Grave Index,  1300’s-current)</w:t>
      </w:r>
    </w:p>
    <w:p w14:paraId="1F6461DC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Son: John(q.v.)  (ibid.)</w:t>
      </w:r>
    </w:p>
    <w:p w14:paraId="690B09BD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</w:p>
    <w:p w14:paraId="6781892D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</w:p>
    <w:p w14:paraId="6F78644D" w14:textId="77777777" w:rsidR="00AB4986" w:rsidRPr="00195337" w:rsidRDefault="00AB4986" w:rsidP="00AB4986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28 March 2026</w:t>
      </w:r>
    </w:p>
    <w:p w14:paraId="557F482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CE628" w14:textId="77777777" w:rsidR="00C92674" w:rsidRDefault="00C92674" w:rsidP="00086E2C">
      <w:pPr>
        <w:spacing w:after="0" w:line="240" w:lineRule="auto"/>
      </w:pPr>
      <w:r>
        <w:separator/>
      </w:r>
    </w:p>
  </w:endnote>
  <w:endnote w:type="continuationSeparator" w:id="0">
    <w:p w14:paraId="2DCD80B6" w14:textId="77777777" w:rsidR="00C92674" w:rsidRDefault="00C9267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761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72F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9A5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90EAA" w14:textId="77777777" w:rsidR="00C92674" w:rsidRDefault="00C92674" w:rsidP="00086E2C">
      <w:pPr>
        <w:spacing w:after="0" w:line="240" w:lineRule="auto"/>
      </w:pPr>
      <w:r>
        <w:separator/>
      </w:r>
    </w:p>
  </w:footnote>
  <w:footnote w:type="continuationSeparator" w:id="0">
    <w:p w14:paraId="02C83DAB" w14:textId="77777777" w:rsidR="00C92674" w:rsidRDefault="00C9267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EB6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3E68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4537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986"/>
    <w:rsid w:val="00086E2C"/>
    <w:rsid w:val="000A2E7A"/>
    <w:rsid w:val="00190ADF"/>
    <w:rsid w:val="002244B7"/>
    <w:rsid w:val="00314D94"/>
    <w:rsid w:val="00617568"/>
    <w:rsid w:val="006E68FA"/>
    <w:rsid w:val="00AB4986"/>
    <w:rsid w:val="00C9267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7DFEB"/>
  <w15:chartTrackingRefBased/>
  <w15:docId w15:val="{A73D43D6-B5D9-48E4-95C7-13B9260F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B4986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2026-03-28T17:13:00Z</dcterms:created>
  <dcterms:modified xsi:type="dcterms:W3CDTF">2026-03-28T17:14:00Z</dcterms:modified>
</cp:coreProperties>
</file>