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AAEF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  <w:u w:val="single"/>
        </w:rPr>
        <w:t>John BORDEN</w:t>
      </w:r>
      <w:r w:rsidRPr="00195337">
        <w:rPr>
          <w:rFonts w:ascii="Times New Roman" w:hAnsi="Times New Roman" w:cs="Times New Roman"/>
        </w:rPr>
        <w:t xml:space="preserve">      (1424-1469)</w:t>
      </w:r>
    </w:p>
    <w:p w14:paraId="1D3F73EF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of Headcorn, Kent.</w:t>
      </w:r>
    </w:p>
    <w:p w14:paraId="264F5AE3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</w:p>
    <w:p w14:paraId="4D5E7FBF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</w:p>
    <w:p w14:paraId="3D578E97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Son of Thomas Borden(q.v.) and Isabella Sander of Headcorn(q.v.).</w:t>
      </w:r>
    </w:p>
    <w:p w14:paraId="63060647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(UK and Ireland, Find A Grave Index, 1300’s - current)</w:t>
      </w:r>
    </w:p>
    <w:p w14:paraId="792BC04F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= Benedicta      (ibid.)</w:t>
      </w:r>
    </w:p>
    <w:p w14:paraId="1E7D93D5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Son:   William(q.v.).   (ibid.)</w:t>
      </w:r>
    </w:p>
    <w:p w14:paraId="529D130B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</w:p>
    <w:p w14:paraId="6EF05D77" w14:textId="77777777" w:rsidR="00EA491F" w:rsidRDefault="00EA491F" w:rsidP="00EA491F">
      <w:pPr>
        <w:pStyle w:val="NoSpacing"/>
        <w:rPr>
          <w:rFonts w:ascii="Times New Roman" w:hAnsi="Times New Roman" w:cs="Times New Roman"/>
        </w:rPr>
      </w:pPr>
    </w:p>
    <w:p w14:paraId="58DC3631" w14:textId="63D1FDDF" w:rsidR="008F7823" w:rsidRPr="008F7823" w:rsidRDefault="008F7823" w:rsidP="00EA491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F7823">
        <w:rPr>
          <w:rFonts w:ascii="Times New Roman" w:hAnsi="Times New Roman" w:cs="Times New Roman"/>
        </w:rPr>
        <w:t>He made his Will.  (Plomer p.55)</w:t>
      </w:r>
    </w:p>
    <w:p w14:paraId="163EA195" w14:textId="4764EFFE" w:rsidR="00EA491F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17 Apr.1469</w:t>
      </w:r>
      <w:r w:rsidRPr="00195337">
        <w:rPr>
          <w:rFonts w:ascii="Times New Roman" w:hAnsi="Times New Roman" w:cs="Times New Roman"/>
        </w:rPr>
        <w:tab/>
        <w:t xml:space="preserve">He died.    </w:t>
      </w:r>
    </w:p>
    <w:p w14:paraId="6F01B313" w14:textId="7E6BA942" w:rsidR="008F7823" w:rsidRPr="00195337" w:rsidRDefault="008F7823" w:rsidP="00EA491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95337">
        <w:rPr>
          <w:rFonts w:ascii="Times New Roman" w:hAnsi="Times New Roman" w:cs="Times New Roman"/>
        </w:rPr>
        <w:t>(UK and Ireland, Find A Grave Index, 1300’s - current)</w:t>
      </w:r>
    </w:p>
    <w:p w14:paraId="7BC994A3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</w:p>
    <w:p w14:paraId="7F58244D" w14:textId="77777777" w:rsidR="00EA491F" w:rsidRPr="00195337" w:rsidRDefault="00EA491F" w:rsidP="00EA491F">
      <w:pPr>
        <w:pStyle w:val="NoSpacing"/>
        <w:rPr>
          <w:rFonts w:ascii="Times New Roman" w:hAnsi="Times New Roman" w:cs="Times New Roman"/>
        </w:rPr>
      </w:pPr>
    </w:p>
    <w:p w14:paraId="73759E2C" w14:textId="77777777" w:rsidR="00EA491F" w:rsidRDefault="00EA491F" w:rsidP="00EA491F">
      <w:pPr>
        <w:pStyle w:val="NoSpacing"/>
        <w:rPr>
          <w:rFonts w:ascii="Times New Roman" w:hAnsi="Times New Roman" w:cs="Times New Roman"/>
        </w:rPr>
      </w:pPr>
      <w:r w:rsidRPr="00195337">
        <w:rPr>
          <w:rFonts w:ascii="Times New Roman" w:hAnsi="Times New Roman" w:cs="Times New Roman"/>
        </w:rPr>
        <w:t>28 March 2026</w:t>
      </w:r>
    </w:p>
    <w:p w14:paraId="2D1EE052" w14:textId="18EE77DE" w:rsidR="008F7823" w:rsidRPr="00195337" w:rsidRDefault="009B1E94" w:rsidP="00EA491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September 2026</w:t>
      </w:r>
    </w:p>
    <w:p w14:paraId="352186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D6E1F" w14:textId="77777777" w:rsidR="006628F3" w:rsidRDefault="006628F3" w:rsidP="00086E2C">
      <w:pPr>
        <w:spacing w:after="0" w:line="240" w:lineRule="auto"/>
      </w:pPr>
      <w:r>
        <w:separator/>
      </w:r>
    </w:p>
  </w:endnote>
  <w:endnote w:type="continuationSeparator" w:id="0">
    <w:p w14:paraId="45ACAD24" w14:textId="77777777" w:rsidR="006628F3" w:rsidRDefault="006628F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754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65B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2899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23A7E" w14:textId="77777777" w:rsidR="006628F3" w:rsidRDefault="006628F3" w:rsidP="00086E2C">
      <w:pPr>
        <w:spacing w:after="0" w:line="240" w:lineRule="auto"/>
      </w:pPr>
      <w:r>
        <w:separator/>
      </w:r>
    </w:p>
  </w:footnote>
  <w:footnote w:type="continuationSeparator" w:id="0">
    <w:p w14:paraId="5904A200" w14:textId="77777777" w:rsidR="006628F3" w:rsidRDefault="006628F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E4D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3B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3E72" w14:textId="77777777" w:rsidR="00086E2C" w:rsidRDefault="0008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9652B"/>
    <w:multiLevelType w:val="hybridMultilevel"/>
    <w:tmpl w:val="5B6E0AA2"/>
    <w:lvl w:ilvl="0" w:tplc="AA285A02">
      <w:start w:val="1469"/>
      <w:numFmt w:val="decimal"/>
      <w:lvlText w:val="%1"/>
      <w:lvlJc w:val="left"/>
      <w:pPr>
        <w:tabs>
          <w:tab w:val="num" w:pos="1440"/>
        </w:tabs>
        <w:ind w:left="144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82236418">
    <w:abstractNumId w:val="0"/>
    <w:lvlOverride w:ilvl="0">
      <w:startOverride w:val="146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1F"/>
    <w:rsid w:val="00086E2C"/>
    <w:rsid w:val="000A2E7A"/>
    <w:rsid w:val="00190ADF"/>
    <w:rsid w:val="002244B7"/>
    <w:rsid w:val="00314D94"/>
    <w:rsid w:val="00617568"/>
    <w:rsid w:val="006628F3"/>
    <w:rsid w:val="006E68FA"/>
    <w:rsid w:val="007D15C6"/>
    <w:rsid w:val="008F7823"/>
    <w:rsid w:val="009B1E94"/>
    <w:rsid w:val="00BD14FA"/>
    <w:rsid w:val="00EA491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A6335"/>
  <w15:chartTrackingRefBased/>
  <w15:docId w15:val="{F7644295-EDF5-4E50-A733-11F7DB9A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A491F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2026-03-28T17:12:00Z</dcterms:created>
  <dcterms:modified xsi:type="dcterms:W3CDTF">2026-09-12T09:30:00Z</dcterms:modified>
</cp:coreProperties>
</file>