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0CEFC" w14:textId="77777777" w:rsidR="007545AD" w:rsidRDefault="007545AD" w:rsidP="007545AD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Thomas BONDE</w:t>
      </w:r>
      <w:r>
        <w:rPr>
          <w:rFonts w:cs="Times New Roman"/>
          <w:lang w:val="en-US"/>
        </w:rPr>
        <w:t xml:space="preserve">        (fl.1496)</w:t>
      </w:r>
    </w:p>
    <w:p w14:paraId="06E145C2" w14:textId="77777777" w:rsidR="007545AD" w:rsidRDefault="007545AD" w:rsidP="007545AD">
      <w:pPr>
        <w:pStyle w:val="NoSpacing"/>
        <w:rPr>
          <w:rFonts w:cs="Times New Roman"/>
          <w:lang w:val="en-US"/>
        </w:rPr>
      </w:pPr>
    </w:p>
    <w:p w14:paraId="0B3DDD66" w14:textId="77777777" w:rsidR="007545AD" w:rsidRDefault="007545AD" w:rsidP="007545AD">
      <w:pPr>
        <w:pStyle w:val="NoSpacing"/>
        <w:rPr>
          <w:rFonts w:cs="Times New Roman"/>
          <w:lang w:val="en-US"/>
        </w:rPr>
      </w:pPr>
    </w:p>
    <w:p w14:paraId="5F635530" w14:textId="77777777" w:rsidR="007545AD" w:rsidRDefault="007545AD" w:rsidP="007545AD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1496</w:t>
      </w:r>
      <w:r>
        <w:rPr>
          <w:rFonts w:cs="Times New Roman"/>
          <w:lang w:val="en-US"/>
        </w:rPr>
        <w:tab/>
        <w:t xml:space="preserve">He made a trespass against Nicholas Menhyre of </w:t>
      </w:r>
      <w:proofErr w:type="spellStart"/>
      <w:r>
        <w:rPr>
          <w:rFonts w:cs="Times New Roman"/>
          <w:lang w:val="en-US"/>
        </w:rPr>
        <w:t>Tregose</w:t>
      </w:r>
      <w:proofErr w:type="spellEnd"/>
      <w:r>
        <w:rPr>
          <w:rFonts w:cs="Times New Roman"/>
          <w:lang w:val="en-US"/>
        </w:rPr>
        <w:t>, Cornwall(q.v.),</w:t>
      </w:r>
    </w:p>
    <w:p w14:paraId="00C8090E" w14:textId="77777777" w:rsidR="007545AD" w:rsidRDefault="007545AD" w:rsidP="007545AD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and William Menhyre of </w:t>
      </w:r>
      <w:proofErr w:type="spellStart"/>
      <w:r>
        <w:rPr>
          <w:rFonts w:cs="Times New Roman"/>
          <w:lang w:val="en-US"/>
        </w:rPr>
        <w:t>Tregose</w:t>
      </w:r>
      <w:proofErr w:type="spellEnd"/>
      <w:r>
        <w:rPr>
          <w:rFonts w:cs="Times New Roman"/>
          <w:lang w:val="en-US"/>
        </w:rPr>
        <w:t>(q.v.).</w:t>
      </w:r>
    </w:p>
    <w:p w14:paraId="150FFFCE" w14:textId="77777777" w:rsidR="007545AD" w:rsidRDefault="007545AD" w:rsidP="007545AD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( </w:t>
      </w:r>
      <w:hyperlink r:id="rId6" w:history="1">
        <w:r w:rsidRPr="00E92773">
          <w:rPr>
            <w:rStyle w:val="Hyperlink"/>
            <w:rFonts w:cs="Times New Roman"/>
            <w:lang w:val="en-US"/>
          </w:rPr>
          <w:t>https://waalt.uh.edu/index.php/KB27/939</w:t>
        </w:r>
      </w:hyperlink>
      <w:r>
        <w:rPr>
          <w:rFonts w:cs="Times New Roman"/>
          <w:lang w:val="en-US"/>
        </w:rPr>
        <w:t xml:space="preserve"> )</w:t>
      </w:r>
    </w:p>
    <w:p w14:paraId="21D551A3" w14:textId="77777777" w:rsidR="007545AD" w:rsidRDefault="007545AD" w:rsidP="007545AD">
      <w:pPr>
        <w:pStyle w:val="NoSpacing"/>
        <w:rPr>
          <w:rFonts w:cs="Times New Roman"/>
          <w:lang w:val="en-US"/>
        </w:rPr>
      </w:pPr>
    </w:p>
    <w:p w14:paraId="0FA9AA5B" w14:textId="77777777" w:rsidR="007545AD" w:rsidRDefault="007545AD" w:rsidP="007545AD">
      <w:pPr>
        <w:pStyle w:val="NoSpacing"/>
        <w:rPr>
          <w:rFonts w:cs="Times New Roman"/>
          <w:lang w:val="en-US"/>
        </w:rPr>
      </w:pPr>
    </w:p>
    <w:p w14:paraId="7AF90F81" w14:textId="77777777" w:rsidR="007545AD" w:rsidRDefault="007545AD" w:rsidP="007545AD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13 May 2026</w:t>
      </w:r>
    </w:p>
    <w:p w14:paraId="649AD20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AE3C4" w14:textId="77777777" w:rsidR="001E609F" w:rsidRDefault="001E609F" w:rsidP="00086E2C">
      <w:pPr>
        <w:spacing w:after="0" w:line="240" w:lineRule="auto"/>
      </w:pPr>
      <w:r>
        <w:separator/>
      </w:r>
    </w:p>
  </w:endnote>
  <w:endnote w:type="continuationSeparator" w:id="0">
    <w:p w14:paraId="3EC3751E" w14:textId="77777777" w:rsidR="001E609F" w:rsidRDefault="001E609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E4A2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5DB9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FFCA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E7D01" w14:textId="77777777" w:rsidR="001E609F" w:rsidRDefault="001E609F" w:rsidP="00086E2C">
      <w:pPr>
        <w:spacing w:after="0" w:line="240" w:lineRule="auto"/>
      </w:pPr>
      <w:r>
        <w:separator/>
      </w:r>
    </w:p>
  </w:footnote>
  <w:footnote w:type="continuationSeparator" w:id="0">
    <w:p w14:paraId="6E52E2DB" w14:textId="77777777" w:rsidR="001E609F" w:rsidRDefault="001E609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A99A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6D59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BBE9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5AD"/>
    <w:rsid w:val="00086E2C"/>
    <w:rsid w:val="000A2E7A"/>
    <w:rsid w:val="001E609F"/>
    <w:rsid w:val="002244B7"/>
    <w:rsid w:val="00314D94"/>
    <w:rsid w:val="005435B9"/>
    <w:rsid w:val="005F7702"/>
    <w:rsid w:val="00617568"/>
    <w:rsid w:val="006E68FA"/>
    <w:rsid w:val="007545AD"/>
    <w:rsid w:val="008E56A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3BCCB"/>
  <w15:chartTrackingRefBased/>
  <w15:docId w15:val="{FA6B222A-2EC4-4776-81DD-BEF1FD884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7545A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3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2026-05-14T06:40:00Z</dcterms:created>
  <dcterms:modified xsi:type="dcterms:W3CDTF">2026-05-14T06:40:00Z</dcterms:modified>
</cp:coreProperties>
</file>