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2717" w14:textId="77777777" w:rsidR="00C145F9" w:rsidRDefault="00C145F9" w:rsidP="00C145F9">
      <w:pPr>
        <w:pStyle w:val="NoSpacing"/>
        <w:rPr>
          <w:lang w:val="en-US"/>
        </w:rPr>
      </w:pPr>
      <w:r>
        <w:rPr>
          <w:u w:val="single"/>
          <w:lang w:val="en-US"/>
        </w:rPr>
        <w:t>John BONDE</w:t>
      </w:r>
      <w:r>
        <w:rPr>
          <w:lang w:val="en-US"/>
        </w:rPr>
        <w:t xml:space="preserve">       (fl.1482)</w:t>
      </w:r>
    </w:p>
    <w:p w14:paraId="78405FD0" w14:textId="77777777" w:rsidR="00C145F9" w:rsidRDefault="00C145F9" w:rsidP="00C145F9">
      <w:pPr>
        <w:pStyle w:val="NoSpacing"/>
        <w:rPr>
          <w:lang w:val="en-US"/>
        </w:rPr>
      </w:pPr>
      <w:r>
        <w:rPr>
          <w:lang w:val="en-US"/>
        </w:rPr>
        <w:t xml:space="preserve">of the parish church of </w:t>
      </w:r>
      <w:proofErr w:type="spellStart"/>
      <w:r>
        <w:rPr>
          <w:lang w:val="en-US"/>
        </w:rPr>
        <w:t>St.Clement</w:t>
      </w:r>
      <w:proofErr w:type="spellEnd"/>
      <w:r>
        <w:rPr>
          <w:lang w:val="en-US"/>
        </w:rPr>
        <w:t>, New Romney.</w:t>
      </w:r>
    </w:p>
    <w:p w14:paraId="58A8B32F" w14:textId="77777777" w:rsidR="00C145F9" w:rsidRDefault="00C145F9" w:rsidP="00C145F9">
      <w:pPr>
        <w:pStyle w:val="NoSpacing"/>
        <w:rPr>
          <w:lang w:val="en-US"/>
        </w:rPr>
      </w:pPr>
    </w:p>
    <w:p w14:paraId="5AEEFF65" w14:textId="77777777" w:rsidR="00C145F9" w:rsidRDefault="00C145F9" w:rsidP="00C145F9">
      <w:pPr>
        <w:pStyle w:val="NoSpacing"/>
        <w:rPr>
          <w:lang w:val="en-US"/>
        </w:rPr>
      </w:pPr>
    </w:p>
    <w:p w14:paraId="1DC8A00F" w14:textId="77777777" w:rsidR="00C145F9" w:rsidRDefault="00C145F9" w:rsidP="00C145F9">
      <w:pPr>
        <w:pStyle w:val="NoSpacing"/>
        <w:rPr>
          <w:lang w:val="en-US"/>
        </w:rPr>
      </w:pPr>
      <w:r>
        <w:rPr>
          <w:lang w:val="en-US"/>
        </w:rPr>
        <w:t>14 Jun.1482</w:t>
      </w:r>
      <w:r>
        <w:rPr>
          <w:lang w:val="en-US"/>
        </w:rPr>
        <w:tab/>
        <w:t>He was presented to the church.   (C.P.R. 1476-85 p.297)</w:t>
      </w:r>
    </w:p>
    <w:p w14:paraId="34B1152C" w14:textId="77777777" w:rsidR="00C145F9" w:rsidRDefault="00C145F9" w:rsidP="00C145F9">
      <w:pPr>
        <w:pStyle w:val="NoSpacing"/>
        <w:rPr>
          <w:lang w:val="en-US"/>
        </w:rPr>
      </w:pPr>
    </w:p>
    <w:p w14:paraId="08861BE5" w14:textId="77777777" w:rsidR="00C145F9" w:rsidRDefault="00C145F9" w:rsidP="00C145F9">
      <w:pPr>
        <w:pStyle w:val="NoSpacing"/>
        <w:rPr>
          <w:lang w:val="en-US"/>
        </w:rPr>
      </w:pPr>
    </w:p>
    <w:p w14:paraId="1BE8CAAE" w14:textId="77777777" w:rsidR="00C145F9" w:rsidRDefault="00C145F9" w:rsidP="00C145F9">
      <w:pPr>
        <w:pStyle w:val="NoSpacing"/>
        <w:rPr>
          <w:lang w:val="en-US"/>
        </w:rPr>
      </w:pPr>
      <w:r>
        <w:rPr>
          <w:lang w:val="en-US"/>
        </w:rPr>
        <w:t>13 April 2026</w:t>
      </w:r>
    </w:p>
    <w:p w14:paraId="1AB2D98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E3101" w14:textId="77777777" w:rsidR="00A64C0A" w:rsidRDefault="00A64C0A" w:rsidP="00086E2C">
      <w:pPr>
        <w:spacing w:after="0" w:line="240" w:lineRule="auto"/>
      </w:pPr>
      <w:r>
        <w:separator/>
      </w:r>
    </w:p>
  </w:endnote>
  <w:endnote w:type="continuationSeparator" w:id="0">
    <w:p w14:paraId="0B7ABA68" w14:textId="77777777" w:rsidR="00A64C0A" w:rsidRDefault="00A64C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7A6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27C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23D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0E11" w14:textId="77777777" w:rsidR="00A64C0A" w:rsidRDefault="00A64C0A" w:rsidP="00086E2C">
      <w:pPr>
        <w:spacing w:after="0" w:line="240" w:lineRule="auto"/>
      </w:pPr>
      <w:r>
        <w:separator/>
      </w:r>
    </w:p>
  </w:footnote>
  <w:footnote w:type="continuationSeparator" w:id="0">
    <w:p w14:paraId="48D7B12D" w14:textId="77777777" w:rsidR="00A64C0A" w:rsidRDefault="00A64C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1C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48E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03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F9"/>
    <w:rsid w:val="00086E2C"/>
    <w:rsid w:val="000A2E7A"/>
    <w:rsid w:val="002244B7"/>
    <w:rsid w:val="00314D94"/>
    <w:rsid w:val="00530079"/>
    <w:rsid w:val="00617568"/>
    <w:rsid w:val="006E68FA"/>
    <w:rsid w:val="00A64C0A"/>
    <w:rsid w:val="00C145F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C701"/>
  <w15:chartTrackingRefBased/>
  <w15:docId w15:val="{BF21F8D4-5F25-4C6E-A93A-BA335524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145F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143</Characters>
  <Application>Microsoft Office Word</Application>
  <DocSecurity>0</DocSecurity>
  <Lines>7</Lines>
  <Paragraphs>4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2026-04-16T18:58:00Z</dcterms:created>
  <dcterms:modified xsi:type="dcterms:W3CDTF">2026-04-16T18:58:00Z</dcterms:modified>
</cp:coreProperties>
</file>