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2EED4" w14:textId="77777777" w:rsidR="000A24CE" w:rsidRDefault="000A24CE" w:rsidP="000A24C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BONNYNG</w:t>
      </w:r>
      <w:r>
        <w:rPr>
          <w:rFonts w:ascii="Times New Roman" w:hAnsi="Times New Roman" w:cs="Times New Roman"/>
        </w:rPr>
        <w:t xml:space="preserve">       (fl.1470)</w:t>
      </w:r>
    </w:p>
    <w:p w14:paraId="71E136F2" w14:textId="77777777" w:rsidR="000A24CE" w:rsidRDefault="000A24CE" w:rsidP="000A24C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St.John</w:t>
      </w:r>
      <w:proofErr w:type="spellEnd"/>
      <w:r>
        <w:rPr>
          <w:rFonts w:ascii="Times New Roman" w:hAnsi="Times New Roman" w:cs="Times New Roman"/>
        </w:rPr>
        <w:t xml:space="preserve"> Street, Middlesex. Armourer.</w:t>
      </w:r>
    </w:p>
    <w:p w14:paraId="6805CC89" w14:textId="77777777" w:rsidR="000A24CE" w:rsidRDefault="000A24CE" w:rsidP="000A24CE">
      <w:pPr>
        <w:pStyle w:val="NoSpacing"/>
        <w:rPr>
          <w:rFonts w:ascii="Times New Roman" w:hAnsi="Times New Roman" w:cs="Times New Roman"/>
        </w:rPr>
      </w:pPr>
    </w:p>
    <w:p w14:paraId="41848FE4" w14:textId="77777777" w:rsidR="000A24CE" w:rsidRDefault="000A24CE" w:rsidP="000A24CE">
      <w:pPr>
        <w:pStyle w:val="NoSpacing"/>
        <w:rPr>
          <w:rFonts w:ascii="Times New Roman" w:hAnsi="Times New Roman" w:cs="Times New Roman"/>
        </w:rPr>
      </w:pPr>
    </w:p>
    <w:p w14:paraId="1590FBCB" w14:textId="77777777" w:rsidR="000A24CE" w:rsidRDefault="000A24CE" w:rsidP="000A24C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1470</w:t>
      </w:r>
      <w:r>
        <w:rPr>
          <w:rFonts w:ascii="Times New Roman" w:hAnsi="Times New Roman" w:cs="Times New Roman"/>
        </w:rPr>
        <w:tab/>
        <w:t>John Alkyns of Southwark(q.v.) brought a plaint of trespass and contempt</w:t>
      </w:r>
    </w:p>
    <w:p w14:paraId="761845AD" w14:textId="77777777" w:rsidR="000A24CE" w:rsidRDefault="000A24CE" w:rsidP="000A24C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 and 5 others.</w:t>
      </w:r>
    </w:p>
    <w:p w14:paraId="1C360120" w14:textId="77777777" w:rsidR="000A24CE" w:rsidRDefault="000A24CE" w:rsidP="000A24C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10814">
          <w:rPr>
            <w:rStyle w:val="Hyperlink"/>
            <w:rFonts w:ascii="Times New Roman" w:hAnsi="Times New Roman" w:cs="Times New Roman"/>
          </w:rPr>
          <w:t>https://waalt.uh.edu/index.php/KB27/835</w:t>
        </w:r>
      </w:hyperlink>
      <w:r>
        <w:rPr>
          <w:rFonts w:ascii="Times New Roman" w:hAnsi="Times New Roman" w:cs="Times New Roman"/>
        </w:rPr>
        <w:t xml:space="preserve"> )</w:t>
      </w:r>
    </w:p>
    <w:p w14:paraId="5ED5E517" w14:textId="77777777" w:rsidR="000A24CE" w:rsidRDefault="000A24CE" w:rsidP="000A24CE">
      <w:pPr>
        <w:pStyle w:val="NoSpacing"/>
        <w:rPr>
          <w:rFonts w:ascii="Times New Roman" w:hAnsi="Times New Roman" w:cs="Times New Roman"/>
        </w:rPr>
      </w:pPr>
    </w:p>
    <w:p w14:paraId="4EC29399" w14:textId="77777777" w:rsidR="000A24CE" w:rsidRDefault="000A24CE" w:rsidP="000A24CE">
      <w:pPr>
        <w:pStyle w:val="NoSpacing"/>
        <w:rPr>
          <w:rFonts w:ascii="Times New Roman" w:hAnsi="Times New Roman" w:cs="Times New Roman"/>
        </w:rPr>
      </w:pPr>
    </w:p>
    <w:p w14:paraId="19A5322C" w14:textId="77777777" w:rsidR="000A24CE" w:rsidRDefault="000A24CE" w:rsidP="000A24CE">
      <w:pPr>
        <w:pStyle w:val="NoSpacing"/>
      </w:pPr>
      <w:r>
        <w:rPr>
          <w:rFonts w:ascii="Times New Roman" w:hAnsi="Times New Roman" w:cs="Times New Roman"/>
        </w:rPr>
        <w:t>31 January 2026</w:t>
      </w:r>
    </w:p>
    <w:p w14:paraId="73C2B22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FE3DF" w14:textId="77777777" w:rsidR="0034425E" w:rsidRDefault="0034425E" w:rsidP="00086E2C">
      <w:pPr>
        <w:spacing w:after="0" w:line="240" w:lineRule="auto"/>
      </w:pPr>
      <w:r>
        <w:separator/>
      </w:r>
    </w:p>
  </w:endnote>
  <w:endnote w:type="continuationSeparator" w:id="0">
    <w:p w14:paraId="509B606E" w14:textId="77777777" w:rsidR="0034425E" w:rsidRDefault="0034425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817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D9B7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C1FE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48B" w14:textId="77777777" w:rsidR="0034425E" w:rsidRDefault="0034425E" w:rsidP="00086E2C">
      <w:pPr>
        <w:spacing w:after="0" w:line="240" w:lineRule="auto"/>
      </w:pPr>
      <w:r>
        <w:separator/>
      </w:r>
    </w:p>
  </w:footnote>
  <w:footnote w:type="continuationSeparator" w:id="0">
    <w:p w14:paraId="68D6FCAD" w14:textId="77777777" w:rsidR="0034425E" w:rsidRDefault="0034425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B34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DAC4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3C37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CE"/>
    <w:rsid w:val="00086E2C"/>
    <w:rsid w:val="000A24CE"/>
    <w:rsid w:val="000A2E7A"/>
    <w:rsid w:val="002244B7"/>
    <w:rsid w:val="00314D94"/>
    <w:rsid w:val="0034425E"/>
    <w:rsid w:val="0035402D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AAB70"/>
  <w15:chartTrackingRefBased/>
  <w15:docId w15:val="{1700EA4F-4F38-4997-86ED-483338EB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A24C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24C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199</Characters>
  <Application>Microsoft Office Word</Application>
  <DocSecurity>0</DocSecurity>
  <Lines>10</Lines>
  <Paragraphs>6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2026-01-31T22:53:00Z</dcterms:created>
  <dcterms:modified xsi:type="dcterms:W3CDTF">2026-01-31T22:54:00Z</dcterms:modified>
</cp:coreProperties>
</file>