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F787A" w14:textId="77777777" w:rsidR="001E2A7F" w:rsidRDefault="001E2A7F" w:rsidP="001E2A7F">
      <w:pPr>
        <w:pStyle w:val="NoSpacing"/>
        <w:rPr>
          <w:lang w:val="en-US"/>
        </w:rPr>
      </w:pPr>
      <w:r>
        <w:rPr>
          <w:u w:val="single"/>
          <w:lang w:val="en-US"/>
        </w:rPr>
        <w:t>William BONIFANT</w:t>
      </w:r>
      <w:r>
        <w:rPr>
          <w:lang w:val="en-US"/>
        </w:rPr>
        <w:t xml:space="preserve">       (fl.1469)</w:t>
      </w:r>
    </w:p>
    <w:p w14:paraId="45ADDB21" w14:textId="77777777" w:rsidR="001E2A7F" w:rsidRDefault="001E2A7F" w:rsidP="001E2A7F">
      <w:pPr>
        <w:pStyle w:val="NoSpacing"/>
        <w:rPr>
          <w:lang w:val="en-US"/>
        </w:rPr>
      </w:pPr>
      <w:r>
        <w:rPr>
          <w:lang w:val="en-US"/>
        </w:rPr>
        <w:t>Clerk.</w:t>
      </w:r>
    </w:p>
    <w:p w14:paraId="39BC4FBD" w14:textId="77777777" w:rsidR="001E2A7F" w:rsidRDefault="001E2A7F" w:rsidP="001E2A7F">
      <w:pPr>
        <w:pStyle w:val="NoSpacing"/>
        <w:rPr>
          <w:lang w:val="en-US"/>
        </w:rPr>
      </w:pPr>
    </w:p>
    <w:p w14:paraId="084BDBD5" w14:textId="77777777" w:rsidR="001E2A7F" w:rsidRDefault="001E2A7F" w:rsidP="001E2A7F">
      <w:pPr>
        <w:pStyle w:val="NoSpacing"/>
        <w:rPr>
          <w:lang w:val="en-US"/>
        </w:rPr>
      </w:pPr>
    </w:p>
    <w:p w14:paraId="613D2982" w14:textId="77777777" w:rsidR="001E2A7F" w:rsidRDefault="001E2A7F" w:rsidP="001E2A7F">
      <w:pPr>
        <w:pStyle w:val="NoSpacing"/>
        <w:rPr>
          <w:lang w:val="en-US"/>
        </w:rPr>
      </w:pPr>
      <w:r>
        <w:rPr>
          <w:lang w:val="en-US"/>
        </w:rPr>
        <w:t xml:space="preserve">  3 Jun.</w:t>
      </w:r>
      <w:r>
        <w:rPr>
          <w:lang w:val="en-US"/>
        </w:rPr>
        <w:tab/>
        <w:t>1469</w:t>
      </w:r>
      <w:r>
        <w:rPr>
          <w:lang w:val="en-US"/>
        </w:rPr>
        <w:tab/>
        <w:t xml:space="preserve">He was granted the free chapel of </w:t>
      </w:r>
      <w:proofErr w:type="spellStart"/>
      <w:r>
        <w:rPr>
          <w:lang w:val="en-US"/>
        </w:rPr>
        <w:t>St.Margaret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Hilberworth</w:t>
      </w:r>
      <w:proofErr w:type="spellEnd"/>
      <w:r>
        <w:rPr>
          <w:lang w:val="en-US"/>
        </w:rPr>
        <w:t>,</w:t>
      </w:r>
    </w:p>
    <w:p w14:paraId="026E43BC" w14:textId="77777777" w:rsidR="001E2A7F" w:rsidRDefault="001E2A7F" w:rsidP="001E2A7F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Norfolk.    (C.P.R. 1467-77 p.163)</w:t>
      </w:r>
    </w:p>
    <w:p w14:paraId="5B293F2A" w14:textId="77777777" w:rsidR="001E2A7F" w:rsidRDefault="001E2A7F" w:rsidP="001E2A7F">
      <w:pPr>
        <w:pStyle w:val="NoSpacing"/>
        <w:rPr>
          <w:lang w:val="en-US"/>
        </w:rPr>
      </w:pPr>
    </w:p>
    <w:p w14:paraId="58690D1E" w14:textId="77777777" w:rsidR="001E2A7F" w:rsidRDefault="001E2A7F" w:rsidP="001E2A7F">
      <w:pPr>
        <w:pStyle w:val="NoSpacing"/>
        <w:rPr>
          <w:lang w:val="en-US"/>
        </w:rPr>
      </w:pPr>
    </w:p>
    <w:p w14:paraId="51292717" w14:textId="77777777" w:rsidR="001E2A7F" w:rsidRDefault="001E2A7F" w:rsidP="001E2A7F">
      <w:pPr>
        <w:pStyle w:val="NoSpacing"/>
        <w:rPr>
          <w:lang w:val="en-US"/>
        </w:rPr>
      </w:pPr>
      <w:r>
        <w:rPr>
          <w:lang w:val="en-US"/>
        </w:rPr>
        <w:t>4 June 2026</w:t>
      </w:r>
    </w:p>
    <w:p w14:paraId="6C7E6FA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2C18C" w14:textId="77777777" w:rsidR="002240A7" w:rsidRDefault="002240A7" w:rsidP="00086E2C">
      <w:pPr>
        <w:spacing w:after="0" w:line="240" w:lineRule="auto"/>
      </w:pPr>
      <w:r>
        <w:separator/>
      </w:r>
    </w:p>
  </w:endnote>
  <w:endnote w:type="continuationSeparator" w:id="0">
    <w:p w14:paraId="71C149A9" w14:textId="77777777" w:rsidR="002240A7" w:rsidRDefault="002240A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1D1F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8E54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67C2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99154" w14:textId="77777777" w:rsidR="002240A7" w:rsidRDefault="002240A7" w:rsidP="00086E2C">
      <w:pPr>
        <w:spacing w:after="0" w:line="240" w:lineRule="auto"/>
      </w:pPr>
      <w:r>
        <w:separator/>
      </w:r>
    </w:p>
  </w:footnote>
  <w:footnote w:type="continuationSeparator" w:id="0">
    <w:p w14:paraId="5DAEE624" w14:textId="77777777" w:rsidR="002240A7" w:rsidRDefault="002240A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A2AE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81C8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54A3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A7F"/>
    <w:rsid w:val="00086E2C"/>
    <w:rsid w:val="000A2E7A"/>
    <w:rsid w:val="001E2A7F"/>
    <w:rsid w:val="002240A7"/>
    <w:rsid w:val="002244B7"/>
    <w:rsid w:val="00292EBA"/>
    <w:rsid w:val="00314D94"/>
    <w:rsid w:val="005435B9"/>
    <w:rsid w:val="00617568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F7BFE"/>
  <w15:chartTrackingRefBased/>
  <w15:docId w15:val="{9489F4F7-4832-4F6E-8F35-3F615259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2026-06-04T16:46:00Z</dcterms:created>
  <dcterms:modified xsi:type="dcterms:W3CDTF">2026-06-04T16:47:00Z</dcterms:modified>
</cp:coreProperties>
</file>