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A17BE" w14:textId="77777777" w:rsidR="001B6F9D" w:rsidRDefault="001B6F9D" w:rsidP="001B6F9D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BONGEHOWE</w:t>
      </w:r>
      <w:r>
        <w:rPr>
          <w:rFonts w:cs="Times New Roman"/>
          <w:lang w:val="en-US"/>
        </w:rPr>
        <w:t xml:space="preserve">      (fl.1496)</w:t>
      </w:r>
    </w:p>
    <w:p w14:paraId="22ADC6E4" w14:textId="77777777" w:rsidR="001B6F9D" w:rsidRDefault="001B6F9D" w:rsidP="001B6F9D">
      <w:pPr>
        <w:pStyle w:val="NoSpacing"/>
        <w:rPr>
          <w:rFonts w:cs="Times New Roman"/>
          <w:lang w:val="en-US"/>
        </w:rPr>
      </w:pPr>
    </w:p>
    <w:p w14:paraId="7FB3DDD5" w14:textId="77777777" w:rsidR="001B6F9D" w:rsidRDefault="001B6F9D" w:rsidP="001B6F9D">
      <w:pPr>
        <w:pStyle w:val="NoSpacing"/>
        <w:rPr>
          <w:rFonts w:cs="Times New Roman"/>
          <w:lang w:val="en-US"/>
        </w:rPr>
      </w:pPr>
    </w:p>
    <w:p w14:paraId="32523FBF" w14:textId="77777777" w:rsidR="001B6F9D" w:rsidRDefault="001B6F9D" w:rsidP="001B6F9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He made a plaint of trespass against </w:t>
      </w:r>
      <w:proofErr w:type="spellStart"/>
      <w:r>
        <w:rPr>
          <w:rFonts w:cs="Times New Roman"/>
          <w:lang w:val="en-US"/>
        </w:rPr>
        <w:t>Wincencius</w:t>
      </w:r>
      <w:proofErr w:type="spellEnd"/>
      <w:r>
        <w:rPr>
          <w:rFonts w:cs="Times New Roman"/>
          <w:lang w:val="en-US"/>
        </w:rPr>
        <w:t xml:space="preserve"> Totuler of London,</w:t>
      </w:r>
    </w:p>
    <w:p w14:paraId="18645689" w14:textId="77777777" w:rsidR="001B6F9D" w:rsidRDefault="001B6F9D" w:rsidP="001B6F9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armourer(q.v.).   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5C587892" w14:textId="77777777" w:rsidR="001B6F9D" w:rsidRDefault="001B6F9D" w:rsidP="001B6F9D">
      <w:pPr>
        <w:pStyle w:val="NoSpacing"/>
        <w:rPr>
          <w:rFonts w:cs="Times New Roman"/>
          <w:lang w:val="en-US"/>
        </w:rPr>
      </w:pPr>
    </w:p>
    <w:p w14:paraId="491658B9" w14:textId="77777777" w:rsidR="001B6F9D" w:rsidRDefault="001B6F9D" w:rsidP="001B6F9D">
      <w:pPr>
        <w:pStyle w:val="NoSpacing"/>
        <w:rPr>
          <w:rFonts w:cs="Times New Roman"/>
          <w:lang w:val="en-US"/>
        </w:rPr>
      </w:pPr>
    </w:p>
    <w:p w14:paraId="79568952" w14:textId="77777777" w:rsidR="001B6F9D" w:rsidRDefault="001B6F9D" w:rsidP="001B6F9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13 May 2026</w:t>
      </w:r>
    </w:p>
    <w:p w14:paraId="63FFEEC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D606" w14:textId="77777777" w:rsidR="005F29F9" w:rsidRDefault="005F29F9" w:rsidP="00086E2C">
      <w:pPr>
        <w:spacing w:after="0" w:line="240" w:lineRule="auto"/>
      </w:pPr>
      <w:r>
        <w:separator/>
      </w:r>
    </w:p>
  </w:endnote>
  <w:endnote w:type="continuationSeparator" w:id="0">
    <w:p w14:paraId="5E2DDC55" w14:textId="77777777" w:rsidR="005F29F9" w:rsidRDefault="005F29F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3CD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43F3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69D8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B96D" w14:textId="77777777" w:rsidR="005F29F9" w:rsidRDefault="005F29F9" w:rsidP="00086E2C">
      <w:pPr>
        <w:spacing w:after="0" w:line="240" w:lineRule="auto"/>
      </w:pPr>
      <w:r>
        <w:separator/>
      </w:r>
    </w:p>
  </w:footnote>
  <w:footnote w:type="continuationSeparator" w:id="0">
    <w:p w14:paraId="06C25716" w14:textId="77777777" w:rsidR="005F29F9" w:rsidRDefault="005F29F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7B1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6DD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EC9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9D"/>
    <w:rsid w:val="00086E2C"/>
    <w:rsid w:val="000A2E7A"/>
    <w:rsid w:val="001B6F9D"/>
    <w:rsid w:val="002244B7"/>
    <w:rsid w:val="00314D94"/>
    <w:rsid w:val="005435B9"/>
    <w:rsid w:val="005F29F9"/>
    <w:rsid w:val="005F7702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5EAEF"/>
  <w15:chartTrackingRefBased/>
  <w15:docId w15:val="{C595A1A3-95AB-4B1E-BEA1-88326022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B6F9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2026-05-14T06:33:00Z</dcterms:created>
  <dcterms:modified xsi:type="dcterms:W3CDTF">2026-05-14T06:34:00Z</dcterms:modified>
</cp:coreProperties>
</file>