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68E4" w14:textId="77777777" w:rsidR="00E25580" w:rsidRDefault="00E25580" w:rsidP="00E25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BONES</w:t>
      </w:r>
      <w:r>
        <w:rPr>
          <w:rFonts w:cs="Times New Roman"/>
          <w:szCs w:val="24"/>
        </w:rPr>
        <w:t xml:space="preserve">        (fl.1457)</w:t>
      </w:r>
    </w:p>
    <w:p w14:paraId="29BAE313" w14:textId="77777777" w:rsidR="00E25580" w:rsidRDefault="00E25580" w:rsidP="00E25580">
      <w:pPr>
        <w:pStyle w:val="NoSpacing"/>
        <w:rPr>
          <w:rFonts w:cs="Times New Roman"/>
          <w:szCs w:val="24"/>
        </w:rPr>
      </w:pPr>
    </w:p>
    <w:p w14:paraId="01A60721" w14:textId="77777777" w:rsidR="00E25580" w:rsidRDefault="00E25580" w:rsidP="00E25580">
      <w:pPr>
        <w:pStyle w:val="NoSpacing"/>
        <w:rPr>
          <w:rFonts w:cs="Times New Roman"/>
          <w:szCs w:val="24"/>
        </w:rPr>
      </w:pPr>
    </w:p>
    <w:p w14:paraId="596C2B71" w14:textId="77777777" w:rsidR="00E25580" w:rsidRDefault="00E25580" w:rsidP="00E25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25CB7F92" w14:textId="77777777" w:rsidR="00E25580" w:rsidRDefault="00E25580" w:rsidP="00E2558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0AE9CA1A" w14:textId="77777777" w:rsidR="00E25580" w:rsidRDefault="00E25580" w:rsidP="00E25580">
      <w:pPr>
        <w:pStyle w:val="NoSpacing"/>
        <w:rPr>
          <w:rFonts w:cs="Times New Roman"/>
          <w:szCs w:val="24"/>
        </w:rPr>
      </w:pPr>
    </w:p>
    <w:p w14:paraId="45FAF48D" w14:textId="77777777" w:rsidR="00E25580" w:rsidRDefault="00E25580" w:rsidP="00E25580">
      <w:pPr>
        <w:pStyle w:val="NoSpacing"/>
        <w:rPr>
          <w:rFonts w:cs="Times New Roman"/>
          <w:szCs w:val="24"/>
        </w:rPr>
      </w:pPr>
    </w:p>
    <w:p w14:paraId="4784AC66" w14:textId="77777777" w:rsidR="00E25580" w:rsidRDefault="00E25580" w:rsidP="00E25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306B8E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29FD3" w14:textId="77777777" w:rsidR="00C878BA" w:rsidRDefault="00C878BA" w:rsidP="00086E2C">
      <w:pPr>
        <w:spacing w:after="0" w:line="240" w:lineRule="auto"/>
      </w:pPr>
      <w:r>
        <w:separator/>
      </w:r>
    </w:p>
  </w:endnote>
  <w:endnote w:type="continuationSeparator" w:id="0">
    <w:p w14:paraId="1E02385D" w14:textId="77777777" w:rsidR="00C878BA" w:rsidRDefault="00C878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2E4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1F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92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5BBC" w14:textId="77777777" w:rsidR="00C878BA" w:rsidRDefault="00C878BA" w:rsidP="00086E2C">
      <w:pPr>
        <w:spacing w:after="0" w:line="240" w:lineRule="auto"/>
      </w:pPr>
      <w:r>
        <w:separator/>
      </w:r>
    </w:p>
  </w:footnote>
  <w:footnote w:type="continuationSeparator" w:id="0">
    <w:p w14:paraId="08C9C403" w14:textId="77777777" w:rsidR="00C878BA" w:rsidRDefault="00C878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D78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888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E3E7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80"/>
    <w:rsid w:val="00086E2C"/>
    <w:rsid w:val="000A2E7A"/>
    <w:rsid w:val="002244B7"/>
    <w:rsid w:val="00314D94"/>
    <w:rsid w:val="00617568"/>
    <w:rsid w:val="006E68FA"/>
    <w:rsid w:val="00C328D0"/>
    <w:rsid w:val="00C878BA"/>
    <w:rsid w:val="00E2558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DB6B"/>
  <w15:chartTrackingRefBased/>
  <w15:docId w15:val="{FE013DEB-812D-471A-B96C-B3D1B641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2558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185</Characters>
  <Application>Microsoft Office Word</Application>
  <DocSecurity>0</DocSecurity>
  <Lines>8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2026-02-23T15:47:00Z</dcterms:created>
  <dcterms:modified xsi:type="dcterms:W3CDTF">2026-02-23T15:47:00Z</dcterms:modified>
</cp:coreProperties>
</file>