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50D2C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BONER</w:t>
      </w:r>
      <w:r>
        <w:rPr>
          <w:rFonts w:ascii="Times New Roman" w:hAnsi="Times New Roman" w:cs="Times New Roman"/>
        </w:rPr>
        <w:t xml:space="preserve">     (fl.1471)</w:t>
      </w:r>
    </w:p>
    <w:p w14:paraId="6B673A1B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Westminster. Sheather.</w:t>
      </w:r>
    </w:p>
    <w:p w14:paraId="722D17F0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</w:p>
    <w:p w14:paraId="46FC5563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</w:p>
    <w:p w14:paraId="596492E7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>The King indicted him for felony and murder.</w:t>
      </w:r>
    </w:p>
    <w:p w14:paraId="02647CE4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6417E98D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</w:p>
    <w:p w14:paraId="0467C54F" w14:textId="77777777" w:rsidR="00197D30" w:rsidRDefault="00197D30" w:rsidP="00197D30">
      <w:pPr>
        <w:pStyle w:val="NoSpacing"/>
        <w:rPr>
          <w:rFonts w:ascii="Times New Roman" w:hAnsi="Times New Roman" w:cs="Times New Roman"/>
        </w:rPr>
      </w:pPr>
    </w:p>
    <w:p w14:paraId="3BB678BD" w14:textId="1CD92368" w:rsidR="00617568" w:rsidRPr="00086E2C" w:rsidRDefault="00197D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D995" w14:textId="77777777" w:rsidR="001055BF" w:rsidRDefault="001055BF" w:rsidP="00086E2C">
      <w:pPr>
        <w:spacing w:after="0" w:line="240" w:lineRule="auto"/>
      </w:pPr>
      <w:r>
        <w:separator/>
      </w:r>
    </w:p>
  </w:endnote>
  <w:endnote w:type="continuationSeparator" w:id="0">
    <w:p w14:paraId="6711D3C4" w14:textId="77777777" w:rsidR="001055BF" w:rsidRDefault="001055B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4CFC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D78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9F5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494E" w14:textId="77777777" w:rsidR="001055BF" w:rsidRDefault="001055BF" w:rsidP="00086E2C">
      <w:pPr>
        <w:spacing w:after="0" w:line="240" w:lineRule="auto"/>
      </w:pPr>
      <w:r>
        <w:separator/>
      </w:r>
    </w:p>
  </w:footnote>
  <w:footnote w:type="continuationSeparator" w:id="0">
    <w:p w14:paraId="0C5D90FD" w14:textId="77777777" w:rsidR="001055BF" w:rsidRDefault="001055B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338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03A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51A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30"/>
    <w:rsid w:val="00086E2C"/>
    <w:rsid w:val="000A2E7A"/>
    <w:rsid w:val="001055BF"/>
    <w:rsid w:val="00197D30"/>
    <w:rsid w:val="002244B7"/>
    <w:rsid w:val="002E5992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CDDA"/>
  <w15:chartTrackingRefBased/>
  <w15:docId w15:val="{1D094D27-C26E-4FE0-875D-13372A1F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97D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7D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189</Characters>
  <Application>Microsoft Office Word</Application>
  <DocSecurity>0</DocSecurity>
  <Lines>11</Lines>
  <Paragraphs>6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2026-02-03T21:21:00Z</dcterms:created>
  <dcterms:modified xsi:type="dcterms:W3CDTF">2026-02-03T21:22:00Z</dcterms:modified>
</cp:coreProperties>
</file>