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43AB8" w14:textId="77777777" w:rsidR="00766AA3" w:rsidRDefault="00766AA3" w:rsidP="00766A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William BOLTON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fl.1413)</w:t>
      </w:r>
    </w:p>
    <w:p w14:paraId="60AD777D" w14:textId="77777777" w:rsidR="00766AA3" w:rsidRDefault="00766AA3" w:rsidP="00766A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</w:t>
      </w:r>
    </w:p>
    <w:p w14:paraId="79CDDDA8" w14:textId="77777777" w:rsidR="00766AA3" w:rsidRDefault="00766AA3" w:rsidP="00766A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9BD81C5" w14:textId="77777777" w:rsidR="00766AA3" w:rsidRDefault="00766AA3" w:rsidP="00766A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62859A1" w14:textId="77777777" w:rsidR="00766AA3" w:rsidRDefault="00766AA3" w:rsidP="00766A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The Sacrist of the Cathedral paid him 6s 8d for holding the Borough Court and</w:t>
      </w:r>
    </w:p>
    <w:p w14:paraId="75034103" w14:textId="77777777" w:rsidR="00766AA3" w:rsidRDefault="00766AA3" w:rsidP="00766A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collecting fines in the Borough. He was still doing this ten years later.</w:t>
      </w:r>
    </w:p>
    <w:p w14:paraId="18E213E4" w14:textId="77777777" w:rsidR="00766AA3" w:rsidRDefault="00766AA3" w:rsidP="00766AA3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p.207)</w:t>
      </w:r>
    </w:p>
    <w:p w14:paraId="3421D8C9" w14:textId="77777777" w:rsidR="00766AA3" w:rsidRDefault="00766AA3" w:rsidP="00766A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1867163" w14:textId="77777777" w:rsidR="00766AA3" w:rsidRDefault="00766AA3" w:rsidP="00766A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DB898B0" w14:textId="77777777" w:rsidR="00766AA3" w:rsidRDefault="00766AA3" w:rsidP="00766AA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 September 2022</w:t>
      </w:r>
    </w:p>
    <w:p w14:paraId="6293D2E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01827" w14:textId="77777777" w:rsidR="00766AA3" w:rsidRDefault="00766AA3" w:rsidP="009139A6">
      <w:r>
        <w:separator/>
      </w:r>
    </w:p>
  </w:endnote>
  <w:endnote w:type="continuationSeparator" w:id="0">
    <w:p w14:paraId="0809DF92" w14:textId="77777777" w:rsidR="00766AA3" w:rsidRDefault="00766A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03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0BF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E4E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EE652" w14:textId="77777777" w:rsidR="00766AA3" w:rsidRDefault="00766AA3" w:rsidP="009139A6">
      <w:r>
        <w:separator/>
      </w:r>
    </w:p>
  </w:footnote>
  <w:footnote w:type="continuationSeparator" w:id="0">
    <w:p w14:paraId="126EC2D7" w14:textId="77777777" w:rsidR="00766AA3" w:rsidRDefault="00766A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65C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074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D0B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AA3"/>
    <w:rsid w:val="000666E0"/>
    <w:rsid w:val="002510B7"/>
    <w:rsid w:val="005C130B"/>
    <w:rsid w:val="00766AA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52373"/>
  <w15:chartTrackingRefBased/>
  <w15:docId w15:val="{2518031E-C002-40E3-A924-C0ED7A782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2022-09-22T19:33:00Z</dcterms:created>
  <dcterms:modified xsi:type="dcterms:W3CDTF">2022-09-22T19:34:00Z</dcterms:modified>
</cp:coreProperties>
</file>