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0C389" w14:textId="77777777" w:rsidR="00E83A68" w:rsidRDefault="00E83A68" w:rsidP="00E83A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Master William BOLTON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2C5A02F6" w14:textId="77777777" w:rsidR="00E83A68" w:rsidRDefault="00E83A68" w:rsidP="00E83A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chancery master.</w:t>
      </w:r>
    </w:p>
    <w:p w14:paraId="143066F2" w14:textId="77777777" w:rsidR="00E83A68" w:rsidRDefault="00E83A68" w:rsidP="00E83A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EA01A5" w14:textId="77777777" w:rsidR="00E83A68" w:rsidRDefault="00E83A68" w:rsidP="00E83A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4DE577" w14:textId="77777777" w:rsidR="00E83A68" w:rsidRDefault="00E83A68" w:rsidP="00E83A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Son:  Richard, chaplain(q.v.).    (C.C.R. 1476-85 pp.107-8)</w:t>
      </w:r>
    </w:p>
    <w:p w14:paraId="1A68EDDC" w14:textId="77777777" w:rsidR="00E83A68" w:rsidRDefault="00E83A68" w:rsidP="00E83A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79CC7D" w14:textId="77777777" w:rsidR="00E83A68" w:rsidRDefault="00E83A68" w:rsidP="00E83A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A6C0C2" w14:textId="77777777" w:rsidR="00E83A68" w:rsidRDefault="00E83A68" w:rsidP="00E83A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May1477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Walsale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London(q.v.) gifted them his goods and chattels.   (ibid.)</w:t>
      </w:r>
    </w:p>
    <w:p w14:paraId="1D3DBB27" w14:textId="77777777" w:rsidR="00E83A68" w:rsidRDefault="00E83A68" w:rsidP="00E83A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41977D" w14:textId="77777777" w:rsidR="00E83A68" w:rsidRDefault="00E83A68" w:rsidP="00E83A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5D8BD3" w14:textId="77777777" w:rsidR="00E83A68" w:rsidRDefault="00E83A68" w:rsidP="00E83A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July 2021</w:t>
      </w:r>
    </w:p>
    <w:p w14:paraId="420BC33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F2CB9A" w14:textId="77777777" w:rsidR="00E83A68" w:rsidRDefault="00E83A68" w:rsidP="009139A6">
      <w:r>
        <w:separator/>
      </w:r>
    </w:p>
  </w:endnote>
  <w:endnote w:type="continuationSeparator" w:id="0">
    <w:p w14:paraId="5C883EFF" w14:textId="77777777" w:rsidR="00E83A68" w:rsidRDefault="00E83A6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DADC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3394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3A9E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4C6B18" w14:textId="77777777" w:rsidR="00E83A68" w:rsidRDefault="00E83A68" w:rsidP="009139A6">
      <w:r>
        <w:separator/>
      </w:r>
    </w:p>
  </w:footnote>
  <w:footnote w:type="continuationSeparator" w:id="0">
    <w:p w14:paraId="77AFEDF8" w14:textId="77777777" w:rsidR="00E83A68" w:rsidRDefault="00E83A6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FC4A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1BC5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0D37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A68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83A68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D5033"/>
  <w15:chartTrackingRefBased/>
  <w15:docId w15:val="{8D215F80-1951-44D3-A3DF-8EABDCF75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2021-07-04T21:50:00Z</dcterms:created>
  <dcterms:modified xsi:type="dcterms:W3CDTF">2021-07-04T21:50:00Z</dcterms:modified>
</cp:coreProperties>
</file>