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04D97" w14:textId="77777777" w:rsidR="001B057A" w:rsidRDefault="001B057A" w:rsidP="001B05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BOLTON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40AD7352" w14:textId="77777777" w:rsidR="001B057A" w:rsidRDefault="001B057A" w:rsidP="001B057A">
      <w:pPr>
        <w:pStyle w:val="NoSpacing"/>
        <w:rPr>
          <w:rFonts w:cs="Times New Roman"/>
          <w:szCs w:val="24"/>
        </w:rPr>
      </w:pPr>
    </w:p>
    <w:p w14:paraId="592DE5FB" w14:textId="77777777" w:rsidR="001B057A" w:rsidRDefault="001B057A" w:rsidP="001B057A">
      <w:pPr>
        <w:pStyle w:val="NoSpacing"/>
        <w:rPr>
          <w:rFonts w:cs="Times New Roman"/>
          <w:szCs w:val="24"/>
        </w:rPr>
      </w:pPr>
    </w:p>
    <w:p w14:paraId="50DCBC2D" w14:textId="77777777" w:rsidR="001B057A" w:rsidRDefault="001B057A" w:rsidP="001B05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Bolton of Lavenham, Suffolk(q.v.).</w:t>
      </w:r>
    </w:p>
    <w:p w14:paraId="3F2BFD10" w14:textId="77777777" w:rsidR="001B057A" w:rsidRDefault="001B057A" w:rsidP="001B05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15982C2D" w14:textId="77777777" w:rsidR="001B057A" w:rsidRDefault="001B057A" w:rsidP="001B05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p.110)</w:t>
      </w:r>
    </w:p>
    <w:p w14:paraId="09E37A44" w14:textId="77777777" w:rsidR="001B057A" w:rsidRDefault="001B057A" w:rsidP="001B057A">
      <w:pPr>
        <w:pStyle w:val="NoSpacing"/>
        <w:rPr>
          <w:rFonts w:cs="Times New Roman"/>
          <w:szCs w:val="24"/>
        </w:rPr>
      </w:pPr>
    </w:p>
    <w:p w14:paraId="76D633DA" w14:textId="77777777" w:rsidR="001B057A" w:rsidRDefault="001B057A" w:rsidP="001B057A">
      <w:pPr>
        <w:pStyle w:val="NoSpacing"/>
        <w:rPr>
          <w:rFonts w:cs="Times New Roman"/>
          <w:szCs w:val="24"/>
        </w:rPr>
      </w:pPr>
    </w:p>
    <w:p w14:paraId="12903865" w14:textId="77777777" w:rsidR="001B057A" w:rsidRDefault="001B057A" w:rsidP="001B05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Aug.1440</w:t>
      </w:r>
      <w:r>
        <w:rPr>
          <w:rFonts w:cs="Times New Roman"/>
          <w:szCs w:val="24"/>
        </w:rPr>
        <w:tab/>
        <w:t>His father made him a joint executor of his Will, in which he bequeathed</w:t>
      </w:r>
    </w:p>
    <w:p w14:paraId="41D03A75" w14:textId="77777777" w:rsidR="001B057A" w:rsidRDefault="001B057A" w:rsidP="001B05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 tenement in Lavenham, and all his other lands and tenements in the</w:t>
      </w:r>
    </w:p>
    <w:p w14:paraId="6C5F6415" w14:textId="77777777" w:rsidR="001B057A" w:rsidRDefault="001B057A" w:rsidP="001B05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town.   (ibid.)</w:t>
      </w:r>
    </w:p>
    <w:p w14:paraId="228F61B5" w14:textId="77777777" w:rsidR="001B057A" w:rsidRDefault="001B057A" w:rsidP="001B057A">
      <w:pPr>
        <w:pStyle w:val="NoSpacing"/>
        <w:rPr>
          <w:rFonts w:cs="Times New Roman"/>
          <w:szCs w:val="24"/>
        </w:rPr>
      </w:pPr>
    </w:p>
    <w:p w14:paraId="71A41BC4" w14:textId="77777777" w:rsidR="001B057A" w:rsidRDefault="001B057A" w:rsidP="001B057A">
      <w:pPr>
        <w:pStyle w:val="NoSpacing"/>
        <w:rPr>
          <w:rFonts w:cs="Times New Roman"/>
          <w:szCs w:val="24"/>
        </w:rPr>
      </w:pPr>
    </w:p>
    <w:p w14:paraId="3FCA2531" w14:textId="77777777" w:rsidR="001B057A" w:rsidRDefault="001B057A" w:rsidP="001B05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2024</w:t>
      </w:r>
    </w:p>
    <w:p w14:paraId="6565A3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6EBC0" w14:textId="77777777" w:rsidR="001B057A" w:rsidRDefault="001B057A" w:rsidP="009139A6">
      <w:r>
        <w:separator/>
      </w:r>
    </w:p>
  </w:endnote>
  <w:endnote w:type="continuationSeparator" w:id="0">
    <w:p w14:paraId="1597403C" w14:textId="77777777" w:rsidR="001B057A" w:rsidRDefault="001B05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F49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0CA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00B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0A6224" w14:textId="77777777" w:rsidR="001B057A" w:rsidRDefault="001B057A" w:rsidP="009139A6">
      <w:r>
        <w:separator/>
      </w:r>
    </w:p>
  </w:footnote>
  <w:footnote w:type="continuationSeparator" w:id="0">
    <w:p w14:paraId="312959AC" w14:textId="77777777" w:rsidR="001B057A" w:rsidRDefault="001B05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EFE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44E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81E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7A"/>
    <w:rsid w:val="000666E0"/>
    <w:rsid w:val="001B057A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182F"/>
  <w15:chartTrackingRefBased/>
  <w15:docId w15:val="{D0E52750-5FFD-4563-B49B-A028EDCF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2024-06-16T18:48:00Z</dcterms:created>
  <dcterms:modified xsi:type="dcterms:W3CDTF">2024-06-16T18:48:00Z</dcterms:modified>
</cp:coreProperties>
</file>