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8098F" w14:textId="77777777" w:rsidR="006E0DA3" w:rsidRDefault="006E0DA3" w:rsidP="006E0DA3">
      <w:pPr>
        <w:rPr>
          <w:rFonts w:cs="Times New Roman"/>
        </w:rPr>
      </w:pPr>
      <w:r>
        <w:rPr>
          <w:rFonts w:cs="Times New Roman"/>
          <w:u w:val="single"/>
        </w:rPr>
        <w:t>William BOLTON</w:t>
      </w:r>
      <w:r>
        <w:rPr>
          <w:rFonts w:cs="Times New Roman"/>
        </w:rPr>
        <w:t xml:space="preserve">        (fl.1401)</w:t>
      </w:r>
    </w:p>
    <w:p w14:paraId="41F3A969" w14:textId="77777777" w:rsidR="006E0DA3" w:rsidRDefault="006E0DA3" w:rsidP="006E0DA3">
      <w:pPr>
        <w:rPr>
          <w:rFonts w:cs="Times New Roman"/>
        </w:rPr>
      </w:pPr>
    </w:p>
    <w:p w14:paraId="3BB701BA" w14:textId="77777777" w:rsidR="006E0DA3" w:rsidRDefault="006E0DA3" w:rsidP="006E0DA3">
      <w:pPr>
        <w:rPr>
          <w:rFonts w:cs="Times New Roman"/>
        </w:rPr>
      </w:pPr>
    </w:p>
    <w:p w14:paraId="76CA1B94" w14:textId="77777777" w:rsidR="006E0DA3" w:rsidRDefault="006E0DA3" w:rsidP="006E0DA3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4290E2E5" w14:textId="77777777" w:rsidR="006E0DA3" w:rsidRDefault="006E0DA3" w:rsidP="006E0DA3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4B5D34D8" w14:textId="77777777" w:rsidR="006E0DA3" w:rsidRDefault="006E0DA3" w:rsidP="006E0DA3">
      <w:pPr>
        <w:rPr>
          <w:rFonts w:cs="Times New Roman"/>
        </w:rPr>
      </w:pPr>
    </w:p>
    <w:p w14:paraId="51C13183" w14:textId="77777777" w:rsidR="006E0DA3" w:rsidRDefault="006E0DA3" w:rsidP="006E0DA3">
      <w:pPr>
        <w:rPr>
          <w:rFonts w:cs="Times New Roman"/>
        </w:rPr>
      </w:pPr>
    </w:p>
    <w:p w14:paraId="7B954FC5" w14:textId="77777777" w:rsidR="006E0DA3" w:rsidRDefault="006E0DA3" w:rsidP="006E0DA3">
      <w:pPr>
        <w:rPr>
          <w:rFonts w:cs="Times New Roman"/>
        </w:rPr>
      </w:pPr>
      <w:r>
        <w:rPr>
          <w:rFonts w:cs="Times New Roman"/>
        </w:rPr>
        <w:t>7 March 2026</w:t>
      </w:r>
    </w:p>
    <w:p w14:paraId="243DCBC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E740" w14:textId="77777777" w:rsidR="00686763" w:rsidRDefault="00686763" w:rsidP="00086E2C">
      <w:r>
        <w:separator/>
      </w:r>
    </w:p>
  </w:endnote>
  <w:endnote w:type="continuationSeparator" w:id="0">
    <w:p w14:paraId="29D99C51" w14:textId="77777777" w:rsidR="00686763" w:rsidRDefault="0068676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AC3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93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9EE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0D334" w14:textId="77777777" w:rsidR="00686763" w:rsidRDefault="00686763" w:rsidP="00086E2C">
      <w:r>
        <w:separator/>
      </w:r>
    </w:p>
  </w:footnote>
  <w:footnote w:type="continuationSeparator" w:id="0">
    <w:p w14:paraId="64795F15" w14:textId="77777777" w:rsidR="00686763" w:rsidRDefault="0068676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92D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0F6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CF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A3"/>
    <w:rsid w:val="00086E2C"/>
    <w:rsid w:val="000A2E7A"/>
    <w:rsid w:val="002244B7"/>
    <w:rsid w:val="00314D94"/>
    <w:rsid w:val="00617568"/>
    <w:rsid w:val="00675739"/>
    <w:rsid w:val="00686763"/>
    <w:rsid w:val="006E0DA3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B327"/>
  <w15:chartTrackingRefBased/>
  <w15:docId w15:val="{779CC086-EF71-4656-B0E9-C1885B23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DA3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2026-03-16T16:07:00Z</dcterms:created>
  <dcterms:modified xsi:type="dcterms:W3CDTF">2026-03-16T16:07:00Z</dcterms:modified>
</cp:coreProperties>
</file>