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05A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BOLTON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fl.1487-8)</w:t>
      </w:r>
    </w:p>
    <w:p w:rsidR="00505AB6" w:rsidRDefault="00505A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505AB6" w:rsidRDefault="00505A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AB6" w:rsidRDefault="00505A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AB6" w:rsidRDefault="00505A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1487-8</w:t>
      </w:r>
      <w:r>
        <w:rPr>
          <w:rFonts w:ascii="Times New Roman" w:hAnsi="Times New Roman" w:cs="Times New Roman"/>
          <w:sz w:val="24"/>
          <w:szCs w:val="24"/>
        </w:rPr>
        <w:tab/>
        <w:t>M.A.   (Alumni Cantab. vol.1 part 1 p.176)</w:t>
      </w:r>
    </w:p>
    <w:p w:rsidR="00505AB6" w:rsidRDefault="00505A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AB6" w:rsidRDefault="00505AB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AB6" w:rsidRPr="00505AB6" w:rsidRDefault="00505AB6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505AB6" w:rsidRPr="00505A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AB6" w:rsidRDefault="00505AB6" w:rsidP="00564E3C">
      <w:pPr>
        <w:spacing w:after="0" w:line="240" w:lineRule="auto"/>
      </w:pPr>
      <w:r>
        <w:separator/>
      </w:r>
    </w:p>
  </w:endnote>
  <w:endnote w:type="continuationSeparator" w:id="0">
    <w:p w:rsidR="00505AB6" w:rsidRDefault="00505A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5AB6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AB6" w:rsidRDefault="00505AB6" w:rsidP="00564E3C">
      <w:pPr>
        <w:spacing w:after="0" w:line="240" w:lineRule="auto"/>
      </w:pPr>
      <w:r>
        <w:separator/>
      </w:r>
    </w:p>
  </w:footnote>
  <w:footnote w:type="continuationSeparator" w:id="0">
    <w:p w:rsidR="00505AB6" w:rsidRDefault="00505A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AB6"/>
    <w:rsid w:val="00372DC6"/>
    <w:rsid w:val="00505AB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3A101"/>
  <w15:chartTrackingRefBased/>
  <w15:docId w15:val="{E09F5CCF-C788-4729-AFA1-F23AC619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2015-11-25T21:39:00Z</dcterms:created>
  <dcterms:modified xsi:type="dcterms:W3CDTF">2015-11-25T21:41:00Z</dcterms:modified>
</cp:coreProperties>
</file>