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14A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BOLTON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fl.1470-4)</w:t>
      </w:r>
    </w:p>
    <w:p w:rsidR="00514A57" w:rsidRDefault="00514A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514A57" w:rsidRDefault="00514A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4A57" w:rsidRDefault="00514A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4A57" w:rsidRDefault="00514A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1470-1</w:t>
      </w:r>
      <w:r>
        <w:rPr>
          <w:rFonts w:ascii="Times New Roman" w:hAnsi="Times New Roman" w:cs="Times New Roman"/>
          <w:sz w:val="24"/>
          <w:szCs w:val="24"/>
        </w:rPr>
        <w:tab/>
        <w:t>B.A.   (Alumni Cantab. vol.1 part 1 p.176)</w:t>
      </w:r>
    </w:p>
    <w:p w:rsidR="00514A57" w:rsidRDefault="00514A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1474</w:t>
      </w:r>
      <w:r>
        <w:rPr>
          <w:rFonts w:ascii="Times New Roman" w:hAnsi="Times New Roman" w:cs="Times New Roman"/>
          <w:sz w:val="24"/>
          <w:szCs w:val="24"/>
        </w:rPr>
        <w:tab/>
        <w:t>M.A.  (ibid.)</w:t>
      </w:r>
    </w:p>
    <w:p w:rsidR="00514A57" w:rsidRDefault="00514A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4A57" w:rsidRDefault="00514A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4A57" w:rsidRPr="00514A57" w:rsidRDefault="00514A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November 2015</w:t>
      </w:r>
      <w:bookmarkStart w:id="0" w:name="_GoBack"/>
      <w:bookmarkEnd w:id="0"/>
    </w:p>
    <w:sectPr w:rsidR="00514A57" w:rsidRPr="00514A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A57" w:rsidRDefault="00514A57" w:rsidP="00564E3C">
      <w:pPr>
        <w:spacing w:after="0" w:line="240" w:lineRule="auto"/>
      </w:pPr>
      <w:r>
        <w:separator/>
      </w:r>
    </w:p>
  </w:endnote>
  <w:endnote w:type="continuationSeparator" w:id="0">
    <w:p w:rsidR="00514A57" w:rsidRDefault="00514A5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14A57">
      <w:rPr>
        <w:rFonts w:ascii="Times New Roman" w:hAnsi="Times New Roman" w:cs="Times New Roman"/>
        <w:noProof/>
        <w:sz w:val="24"/>
        <w:szCs w:val="24"/>
      </w:rPr>
      <w:t>14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A57" w:rsidRDefault="00514A57" w:rsidP="00564E3C">
      <w:pPr>
        <w:spacing w:after="0" w:line="240" w:lineRule="auto"/>
      </w:pPr>
      <w:r>
        <w:separator/>
      </w:r>
    </w:p>
  </w:footnote>
  <w:footnote w:type="continuationSeparator" w:id="0">
    <w:p w:rsidR="00514A57" w:rsidRDefault="00514A5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A57"/>
    <w:rsid w:val="00372DC6"/>
    <w:rsid w:val="00514A5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77766"/>
  <w15:chartTrackingRefBased/>
  <w15:docId w15:val="{BC2BB864-07D9-410F-88C5-909C01340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2015-11-14T20:08:00Z</dcterms:created>
  <dcterms:modified xsi:type="dcterms:W3CDTF">2015-11-14T20:12:00Z</dcterms:modified>
</cp:coreProperties>
</file>