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8EEC8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Unknown BOLTON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41D765B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95232BC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171408B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C60437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579C8526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2AACF479" w14:textId="77777777" w:rsidR="003215BA" w:rsidRDefault="003215BA" w:rsidP="003215B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82B8E7D" w14:textId="77777777" w:rsidR="003215BA" w:rsidRDefault="003215BA" w:rsidP="003215B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4A0624A8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B9134D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265BBF" w14:textId="77777777" w:rsidR="003215BA" w:rsidRDefault="003215BA" w:rsidP="003215B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November 2022</w:t>
      </w:r>
    </w:p>
    <w:p w14:paraId="45B575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DA7B" w14:textId="77777777" w:rsidR="003215BA" w:rsidRDefault="003215BA" w:rsidP="009139A6">
      <w:r>
        <w:separator/>
      </w:r>
    </w:p>
  </w:endnote>
  <w:endnote w:type="continuationSeparator" w:id="0">
    <w:p w14:paraId="27AA0D1B" w14:textId="77777777" w:rsidR="003215BA" w:rsidRDefault="003215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925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E99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3C0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90311" w14:textId="77777777" w:rsidR="003215BA" w:rsidRDefault="003215BA" w:rsidP="009139A6">
      <w:r>
        <w:separator/>
      </w:r>
    </w:p>
  </w:footnote>
  <w:footnote w:type="continuationSeparator" w:id="0">
    <w:p w14:paraId="561A611D" w14:textId="77777777" w:rsidR="003215BA" w:rsidRDefault="003215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AA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28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29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BA"/>
    <w:rsid w:val="000666E0"/>
    <w:rsid w:val="002510B7"/>
    <w:rsid w:val="003215B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27756"/>
  <w15:chartTrackingRefBased/>
  <w15:docId w15:val="{7F0B91BF-7E44-46E9-BCA7-1555ECE4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2022-11-30T20:31:00Z</dcterms:created>
  <dcterms:modified xsi:type="dcterms:W3CDTF">2022-11-30T20:31:00Z</dcterms:modified>
</cp:coreProperties>
</file>