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fl.1459-60)</w:t>
      </w: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friar.</w:t>
      </w: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Cautio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graduation.  (Alumni Cantab. vol.1 part 1 p.176)</w:t>
      </w: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C7" w:rsidRPr="00FE4FC7" w:rsidRDefault="00FE4FC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FE4FC7" w:rsidRPr="00FE4F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FC7" w:rsidRDefault="00FE4FC7" w:rsidP="00564E3C">
      <w:pPr>
        <w:spacing w:after="0" w:line="240" w:lineRule="auto"/>
      </w:pPr>
      <w:r>
        <w:separator/>
      </w:r>
    </w:p>
  </w:endnote>
  <w:endnote w:type="continuationSeparator" w:id="0">
    <w:p w:rsidR="00FE4FC7" w:rsidRDefault="00FE4F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4FC7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FC7" w:rsidRDefault="00FE4FC7" w:rsidP="00564E3C">
      <w:pPr>
        <w:spacing w:after="0" w:line="240" w:lineRule="auto"/>
      </w:pPr>
      <w:r>
        <w:separator/>
      </w:r>
    </w:p>
  </w:footnote>
  <w:footnote w:type="continuationSeparator" w:id="0">
    <w:p w:rsidR="00FE4FC7" w:rsidRDefault="00FE4F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C7"/>
    <w:rsid w:val="00372DC6"/>
    <w:rsid w:val="00564E3C"/>
    <w:rsid w:val="0064591D"/>
    <w:rsid w:val="00DD5B8A"/>
    <w:rsid w:val="00EB41B8"/>
    <w:rsid w:val="00F14DE1"/>
    <w:rsid w:val="00FE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C25C3"/>
  <w15:chartTrackingRefBased/>
  <w15:docId w15:val="{62CA3633-AEFA-4793-9ED6-E1CC73F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2015-11-14T20:01:00Z</dcterms:created>
  <dcterms:modified xsi:type="dcterms:W3CDTF">2015-11-14T20:04:00Z</dcterms:modified>
</cp:coreProperties>
</file>