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5304B" w:rsidP="00210B65">
      <w:pPr>
        <w:pStyle w:val="NoSpacing"/>
      </w:pPr>
      <w:r>
        <w:rPr>
          <w:u w:val="single"/>
        </w:rPr>
        <w:t>Thomas BOLTON</w:t>
      </w:r>
      <w:r>
        <w:t xml:space="preserve">    (fl.1471)</w:t>
      </w:r>
    </w:p>
    <w:p w:rsidR="0025304B" w:rsidRDefault="0025304B" w:rsidP="00210B65">
      <w:pPr>
        <w:pStyle w:val="NoSpacing"/>
      </w:pPr>
      <w:proofErr w:type="gramStart"/>
      <w:r>
        <w:t>Warden of the Grey Friars of Beverley.</w:t>
      </w:r>
      <w:proofErr w:type="gramEnd"/>
    </w:p>
    <w:p w:rsidR="0025304B" w:rsidRDefault="0025304B" w:rsidP="00210B65">
      <w:pPr>
        <w:pStyle w:val="NoSpacing"/>
      </w:pPr>
    </w:p>
    <w:p w:rsidR="0025304B" w:rsidRDefault="0025304B" w:rsidP="00210B65">
      <w:pPr>
        <w:pStyle w:val="NoSpacing"/>
      </w:pPr>
    </w:p>
    <w:p w:rsidR="0025304B" w:rsidRDefault="0025304B" w:rsidP="00210B65">
      <w:pPr>
        <w:pStyle w:val="NoSpacing"/>
      </w:pPr>
      <w:r>
        <w:t xml:space="preserve">   ca.</w:t>
      </w:r>
      <w:r>
        <w:tab/>
        <w:t>1471</w:t>
      </w:r>
      <w:r>
        <w:tab/>
        <w:t>He became Warden.    (V.C.H. Yorkshire. vol.III p.266)</w:t>
      </w:r>
    </w:p>
    <w:p w:rsidR="0025304B" w:rsidRDefault="0025304B" w:rsidP="00210B65">
      <w:pPr>
        <w:pStyle w:val="NoSpacing"/>
      </w:pPr>
    </w:p>
    <w:p w:rsidR="0025304B" w:rsidRDefault="0025304B" w:rsidP="00210B65">
      <w:pPr>
        <w:pStyle w:val="NoSpacing"/>
      </w:pPr>
    </w:p>
    <w:p w:rsidR="0025304B" w:rsidRDefault="0025304B" w:rsidP="00210B65">
      <w:pPr>
        <w:pStyle w:val="NoSpacing"/>
      </w:pPr>
    </w:p>
    <w:p w:rsidR="0025304B" w:rsidRPr="0025304B" w:rsidRDefault="0025304B" w:rsidP="00210B65">
      <w:pPr>
        <w:pStyle w:val="NoSpacing"/>
      </w:pPr>
      <w:r>
        <w:t>26 November 2011</w:t>
      </w:r>
    </w:p>
    <w:sectPr w:rsidR="0025304B" w:rsidRPr="0025304B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04B" w:rsidRDefault="0025304B" w:rsidP="00552EBA">
      <w:pPr>
        <w:spacing w:after="0" w:line="240" w:lineRule="auto"/>
      </w:pPr>
      <w:r>
        <w:separator/>
      </w:r>
    </w:p>
  </w:endnote>
  <w:endnote w:type="continuationSeparator" w:id="0">
    <w:p w:rsidR="0025304B" w:rsidRDefault="0025304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25304B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04B" w:rsidRDefault="0025304B" w:rsidP="00552EBA">
      <w:pPr>
        <w:spacing w:after="0" w:line="240" w:lineRule="auto"/>
      </w:pPr>
      <w:r>
        <w:separator/>
      </w:r>
    </w:p>
  </w:footnote>
  <w:footnote w:type="continuationSeparator" w:id="0">
    <w:p w:rsidR="0025304B" w:rsidRDefault="0025304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25304B"/>
    <w:rsid w:val="002B65E1"/>
    <w:rsid w:val="00352F3A"/>
    <w:rsid w:val="00552EBA"/>
    <w:rsid w:val="007551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2011-11-26T17:47:00Z</dcterms:created>
  <dcterms:modified xsi:type="dcterms:W3CDTF">2011-11-26T17:49:00Z</dcterms:modified>
</cp:coreProperties>
</file>