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B3D9B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C4748C2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Bugbrook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5BF386E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</w:p>
    <w:p w14:paraId="23E4BAD7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</w:p>
    <w:p w14:paraId="18E08CA5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Jun.1405</w:t>
      </w:r>
      <w:r>
        <w:rPr>
          <w:rFonts w:ascii="Times New Roman" w:hAnsi="Times New Roman" w:cs="Times New Roman"/>
          <w:sz w:val="24"/>
          <w:szCs w:val="24"/>
        </w:rPr>
        <w:tab/>
        <w:t>He was licensed for three years’ non-residence for study.</w:t>
      </w:r>
    </w:p>
    <w:p w14:paraId="798054CE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4B424BE3" w14:textId="77777777" w:rsidR="00C93390" w:rsidRDefault="00C93390" w:rsidP="00C9339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p.31)</w:t>
      </w:r>
    </w:p>
    <w:p w14:paraId="4966106A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</w:p>
    <w:p w14:paraId="6B90A140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</w:p>
    <w:p w14:paraId="2686FFED" w14:textId="77777777" w:rsidR="00C93390" w:rsidRDefault="00C93390" w:rsidP="00C933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2022</w:t>
      </w:r>
    </w:p>
    <w:p w14:paraId="63B2C718" w14:textId="09D3A9EE" w:rsidR="00BA00AB" w:rsidRDefault="00BA00AB" w:rsidP="009139A6">
      <w:pPr>
        <w:pStyle w:val="NoSpacing"/>
        <w:rPr>
          <w:rFonts w:cs="Times New Roman"/>
          <w:szCs w:val="24"/>
        </w:rPr>
      </w:pPr>
    </w:p>
    <w:p w14:paraId="182ABD8B" w14:textId="77777777" w:rsidR="00F5404D" w:rsidRPr="00EB3209" w:rsidRDefault="00F5404D" w:rsidP="009139A6">
      <w:pPr>
        <w:pStyle w:val="NoSpacing"/>
        <w:rPr>
          <w:rFonts w:cs="Times New Roman"/>
          <w:szCs w:val="24"/>
        </w:rPr>
      </w:pPr>
    </w:p>
    <w:sectPr w:rsidR="00F5404D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0F133" w14:textId="77777777" w:rsidR="00772F3C" w:rsidRDefault="00772F3C" w:rsidP="009139A6">
      <w:r>
        <w:separator/>
      </w:r>
    </w:p>
  </w:endnote>
  <w:endnote w:type="continuationSeparator" w:id="0">
    <w:p w14:paraId="35FEB0CC" w14:textId="77777777" w:rsidR="00772F3C" w:rsidRDefault="00772F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239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C7B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382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198A1" w14:textId="77777777" w:rsidR="00772F3C" w:rsidRDefault="00772F3C" w:rsidP="009139A6">
      <w:r>
        <w:separator/>
      </w:r>
    </w:p>
  </w:footnote>
  <w:footnote w:type="continuationSeparator" w:id="0">
    <w:p w14:paraId="4D3C81A2" w14:textId="77777777" w:rsidR="00772F3C" w:rsidRDefault="00772F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F8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CE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7F0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390"/>
    <w:rsid w:val="000666E0"/>
    <w:rsid w:val="002510B7"/>
    <w:rsid w:val="005C130B"/>
    <w:rsid w:val="00772F3C"/>
    <w:rsid w:val="00826F5C"/>
    <w:rsid w:val="009139A6"/>
    <w:rsid w:val="009448BB"/>
    <w:rsid w:val="00947624"/>
    <w:rsid w:val="00A3176C"/>
    <w:rsid w:val="00AE65F8"/>
    <w:rsid w:val="00BA00AB"/>
    <w:rsid w:val="00C93390"/>
    <w:rsid w:val="00CB4ED9"/>
    <w:rsid w:val="00EB3209"/>
    <w:rsid w:val="00F41096"/>
    <w:rsid w:val="00F5287F"/>
    <w:rsid w:val="00F5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C64A1"/>
  <w15:chartTrackingRefBased/>
  <w15:docId w15:val="{270365B5-3676-4D37-B920-9593727A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39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2023-03-06T21:50:00Z</dcterms:created>
  <dcterms:modified xsi:type="dcterms:W3CDTF">2023-03-06T21:51:00Z</dcterms:modified>
</cp:coreProperties>
</file>