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296FCD" w14:textId="77777777" w:rsidR="003B3BF8" w:rsidRDefault="003B3BF8" w:rsidP="003B3B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BOLTON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44B2CA30" w14:textId="77777777" w:rsidR="003B3BF8" w:rsidRDefault="003B3BF8" w:rsidP="003B3BF8">
      <w:pPr>
        <w:pStyle w:val="NoSpacing"/>
        <w:rPr>
          <w:rFonts w:cs="Times New Roman"/>
          <w:szCs w:val="24"/>
        </w:rPr>
      </w:pPr>
    </w:p>
    <w:p w14:paraId="1A036E8E" w14:textId="77777777" w:rsidR="003B3BF8" w:rsidRDefault="003B3BF8" w:rsidP="003B3BF8">
      <w:pPr>
        <w:pStyle w:val="NoSpacing"/>
        <w:rPr>
          <w:rFonts w:cs="Times New Roman"/>
          <w:szCs w:val="24"/>
        </w:rPr>
      </w:pPr>
    </w:p>
    <w:p w14:paraId="10B4EC45" w14:textId="77777777" w:rsidR="003B3BF8" w:rsidRDefault="003B3BF8" w:rsidP="003B3B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John Bolton of Lavenham, Suffolk(q.v.).</w:t>
      </w:r>
    </w:p>
    <w:p w14:paraId="07D8CCC4" w14:textId="77777777" w:rsidR="003B3BF8" w:rsidRDefault="003B3BF8" w:rsidP="003B3B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23342970" w14:textId="77777777" w:rsidR="003B3BF8" w:rsidRDefault="003B3BF8" w:rsidP="003B3B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p.110)</w:t>
      </w:r>
    </w:p>
    <w:p w14:paraId="232663F0" w14:textId="77777777" w:rsidR="003B3BF8" w:rsidRDefault="003B3BF8" w:rsidP="003B3BF8">
      <w:pPr>
        <w:pStyle w:val="NoSpacing"/>
        <w:rPr>
          <w:rFonts w:cs="Times New Roman"/>
          <w:szCs w:val="24"/>
        </w:rPr>
      </w:pPr>
    </w:p>
    <w:p w14:paraId="12D4B526" w14:textId="77777777" w:rsidR="003B3BF8" w:rsidRDefault="003B3BF8" w:rsidP="003B3BF8">
      <w:pPr>
        <w:pStyle w:val="NoSpacing"/>
        <w:rPr>
          <w:rFonts w:cs="Times New Roman"/>
          <w:szCs w:val="24"/>
        </w:rPr>
      </w:pPr>
    </w:p>
    <w:p w14:paraId="053626CF" w14:textId="77777777" w:rsidR="003B3BF8" w:rsidRDefault="003B3BF8" w:rsidP="003B3B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Aug.1440</w:t>
      </w:r>
      <w:r>
        <w:rPr>
          <w:rFonts w:cs="Times New Roman"/>
          <w:szCs w:val="24"/>
        </w:rPr>
        <w:tab/>
        <w:t>His father bequeathed him 6s 8d and a pair of his worst looms.   (ibid.)</w:t>
      </w:r>
    </w:p>
    <w:p w14:paraId="097B88ED" w14:textId="77777777" w:rsidR="003B3BF8" w:rsidRDefault="003B3BF8" w:rsidP="003B3BF8">
      <w:pPr>
        <w:pStyle w:val="NoSpacing"/>
        <w:rPr>
          <w:rFonts w:cs="Times New Roman"/>
          <w:szCs w:val="24"/>
        </w:rPr>
      </w:pPr>
    </w:p>
    <w:p w14:paraId="6340A8A3" w14:textId="77777777" w:rsidR="003B3BF8" w:rsidRDefault="003B3BF8" w:rsidP="003B3BF8">
      <w:pPr>
        <w:pStyle w:val="NoSpacing"/>
        <w:rPr>
          <w:rFonts w:cs="Times New Roman"/>
          <w:szCs w:val="24"/>
        </w:rPr>
      </w:pPr>
    </w:p>
    <w:p w14:paraId="42926C6D" w14:textId="77777777" w:rsidR="003B3BF8" w:rsidRDefault="003B3BF8" w:rsidP="003B3B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2024</w:t>
      </w:r>
    </w:p>
    <w:p w14:paraId="7D0756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C2D4B7" w14:textId="77777777" w:rsidR="003B3BF8" w:rsidRDefault="003B3BF8" w:rsidP="009139A6">
      <w:r>
        <w:separator/>
      </w:r>
    </w:p>
  </w:endnote>
  <w:endnote w:type="continuationSeparator" w:id="0">
    <w:p w14:paraId="3E4AAC98" w14:textId="77777777" w:rsidR="003B3BF8" w:rsidRDefault="003B3B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16C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C2B4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14F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BD5B8D" w14:textId="77777777" w:rsidR="003B3BF8" w:rsidRDefault="003B3BF8" w:rsidP="009139A6">
      <w:r>
        <w:separator/>
      </w:r>
    </w:p>
  </w:footnote>
  <w:footnote w:type="continuationSeparator" w:id="0">
    <w:p w14:paraId="6177282B" w14:textId="77777777" w:rsidR="003B3BF8" w:rsidRDefault="003B3B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717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8F66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E60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F8"/>
    <w:rsid w:val="000666E0"/>
    <w:rsid w:val="002510B7"/>
    <w:rsid w:val="00270799"/>
    <w:rsid w:val="003B3BF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E77D0"/>
  <w15:chartTrackingRefBased/>
  <w15:docId w15:val="{9AABBDA3-C3C2-40BE-B99A-F31CD42E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2024-06-16T18:49:00Z</dcterms:created>
  <dcterms:modified xsi:type="dcterms:W3CDTF">2024-06-16T18:49:00Z</dcterms:modified>
</cp:coreProperties>
</file>