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7B249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Roger BOLTON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67DF81B2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047F6814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6C875A6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356257D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4AE9117D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6A50C398" w14:textId="77777777" w:rsidR="00A640E3" w:rsidRDefault="00A640E3" w:rsidP="00A640E3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376CA098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D59C328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7A0AA80" w14:textId="77777777" w:rsidR="00A640E3" w:rsidRDefault="00A640E3" w:rsidP="00A640E3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24 October 2022</w:t>
      </w:r>
    </w:p>
    <w:p w14:paraId="025F58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EB857" w14:textId="77777777" w:rsidR="00A640E3" w:rsidRDefault="00A640E3" w:rsidP="009139A6">
      <w:r>
        <w:separator/>
      </w:r>
    </w:p>
  </w:endnote>
  <w:endnote w:type="continuationSeparator" w:id="0">
    <w:p w14:paraId="33C9D2E6" w14:textId="77777777" w:rsidR="00A640E3" w:rsidRDefault="00A640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405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27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199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815E4" w14:textId="77777777" w:rsidR="00A640E3" w:rsidRDefault="00A640E3" w:rsidP="009139A6">
      <w:r>
        <w:separator/>
      </w:r>
    </w:p>
  </w:footnote>
  <w:footnote w:type="continuationSeparator" w:id="0">
    <w:p w14:paraId="008C9AE8" w14:textId="77777777" w:rsidR="00A640E3" w:rsidRDefault="00A640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766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C36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93A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E3"/>
    <w:rsid w:val="000666E0"/>
    <w:rsid w:val="002510B7"/>
    <w:rsid w:val="005C130B"/>
    <w:rsid w:val="00826F5C"/>
    <w:rsid w:val="009139A6"/>
    <w:rsid w:val="009448BB"/>
    <w:rsid w:val="00947624"/>
    <w:rsid w:val="00A3176C"/>
    <w:rsid w:val="00A640E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109D2"/>
  <w15:chartTrackingRefBased/>
  <w15:docId w15:val="{A51E0217-E4D5-43B3-936C-EDB08D6C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0E3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2022-12-01T20:44:00Z</dcterms:created>
  <dcterms:modified xsi:type="dcterms:W3CDTF">2022-12-01T20:44:00Z</dcterms:modified>
</cp:coreProperties>
</file>