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E473C" w14:textId="77777777" w:rsidR="000447BF" w:rsidRDefault="000447BF" w:rsidP="000447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BOLTON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fl.1480-1)</w:t>
      </w:r>
    </w:p>
    <w:p w14:paraId="271FB78B" w14:textId="77777777" w:rsidR="000447BF" w:rsidRDefault="000447BF" w:rsidP="000447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Shoemaker.</w:t>
      </w:r>
    </w:p>
    <w:p w14:paraId="06D114CF" w14:textId="77777777" w:rsidR="000447BF" w:rsidRDefault="000447BF" w:rsidP="000447BF">
      <w:pPr>
        <w:pStyle w:val="NoSpacing"/>
        <w:rPr>
          <w:rFonts w:cs="Times New Roman"/>
          <w:szCs w:val="24"/>
        </w:rPr>
      </w:pPr>
    </w:p>
    <w:p w14:paraId="1E17FD5A" w14:textId="77777777" w:rsidR="000447BF" w:rsidRDefault="000447BF" w:rsidP="000447BF">
      <w:pPr>
        <w:pStyle w:val="NoSpacing"/>
        <w:rPr>
          <w:rFonts w:cs="Times New Roman"/>
          <w:szCs w:val="24"/>
        </w:rPr>
      </w:pPr>
    </w:p>
    <w:p w14:paraId="195F295C" w14:textId="77777777" w:rsidR="000447BF" w:rsidRDefault="000447BF" w:rsidP="000447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1480-1</w:t>
      </w:r>
      <w:r>
        <w:rPr>
          <w:rFonts w:cs="Times New Roman"/>
          <w:szCs w:val="24"/>
        </w:rPr>
        <w:tab/>
        <w:t>He entered the Merchant Gild.</w:t>
      </w:r>
    </w:p>
    <w:p w14:paraId="72C262B8" w14:textId="77777777" w:rsidR="000447BF" w:rsidRDefault="000447BF" w:rsidP="000447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265224CE" w14:textId="77777777" w:rsidR="000447BF" w:rsidRDefault="000447BF" w:rsidP="000447BF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385AC555" w14:textId="77777777" w:rsidR="000447BF" w:rsidRDefault="000447BF" w:rsidP="000447BF">
      <w:pPr>
        <w:pStyle w:val="NoSpacing"/>
        <w:rPr>
          <w:rFonts w:cs="Times New Roman"/>
          <w:szCs w:val="24"/>
        </w:rPr>
      </w:pPr>
    </w:p>
    <w:p w14:paraId="0D512732" w14:textId="77777777" w:rsidR="000447BF" w:rsidRDefault="000447BF" w:rsidP="000447BF">
      <w:pPr>
        <w:pStyle w:val="NoSpacing"/>
        <w:rPr>
          <w:rFonts w:cs="Times New Roman"/>
          <w:szCs w:val="24"/>
        </w:rPr>
      </w:pPr>
    </w:p>
    <w:p w14:paraId="7D59706B" w14:textId="77777777" w:rsidR="000447BF" w:rsidRDefault="000447BF" w:rsidP="000447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June 2024</w:t>
      </w:r>
    </w:p>
    <w:p w14:paraId="7C50CB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B9B85" w14:textId="77777777" w:rsidR="000447BF" w:rsidRDefault="000447BF" w:rsidP="009139A6">
      <w:r>
        <w:separator/>
      </w:r>
    </w:p>
  </w:endnote>
  <w:endnote w:type="continuationSeparator" w:id="0">
    <w:p w14:paraId="58F9336C" w14:textId="77777777" w:rsidR="000447BF" w:rsidRDefault="000447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AA8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43E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1E6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A5536" w14:textId="77777777" w:rsidR="000447BF" w:rsidRDefault="000447BF" w:rsidP="009139A6">
      <w:r>
        <w:separator/>
      </w:r>
    </w:p>
  </w:footnote>
  <w:footnote w:type="continuationSeparator" w:id="0">
    <w:p w14:paraId="5DDDD3F0" w14:textId="77777777" w:rsidR="000447BF" w:rsidRDefault="000447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980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C5D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9C7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BF"/>
    <w:rsid w:val="000447B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BBA19"/>
  <w15:chartTrackingRefBased/>
  <w15:docId w15:val="{1B415BDC-5623-4084-854F-4E86B139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2024-06-21T20:30:00Z</dcterms:created>
  <dcterms:modified xsi:type="dcterms:W3CDTF">2024-06-21T20:31:00Z</dcterms:modified>
</cp:coreProperties>
</file>