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36D58" w14:textId="77777777" w:rsidR="00486FDB" w:rsidRDefault="00486FDB" w:rsidP="00486FD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BOLTON</w:t>
      </w:r>
      <w:r>
        <w:rPr>
          <w:rFonts w:ascii="Times New Roman" w:hAnsi="Times New Roman" w:cs="Times New Roman"/>
        </w:rPr>
        <w:t xml:space="preserve">     (fl.1425)</w:t>
      </w:r>
    </w:p>
    <w:p w14:paraId="75268642" w14:textId="77777777" w:rsidR="00486FDB" w:rsidRDefault="00486FDB" w:rsidP="00486FD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Hedon in Holderness.</w:t>
      </w:r>
    </w:p>
    <w:p w14:paraId="61F98224" w14:textId="77777777" w:rsidR="00486FDB" w:rsidRDefault="00486FDB" w:rsidP="00486FDB">
      <w:pPr>
        <w:pStyle w:val="NoSpacing"/>
        <w:rPr>
          <w:rFonts w:ascii="Times New Roman" w:hAnsi="Times New Roman" w:cs="Times New Roman"/>
        </w:rPr>
      </w:pPr>
    </w:p>
    <w:p w14:paraId="3C029C22" w14:textId="77777777" w:rsidR="00486FDB" w:rsidRDefault="00486FDB" w:rsidP="00486FDB">
      <w:pPr>
        <w:pStyle w:val="NoSpacing"/>
        <w:rPr>
          <w:rFonts w:ascii="Times New Roman" w:hAnsi="Times New Roman" w:cs="Times New Roman"/>
        </w:rPr>
      </w:pPr>
    </w:p>
    <w:p w14:paraId="4B2CA442" w14:textId="77777777" w:rsidR="00486FDB" w:rsidRDefault="00486FDB" w:rsidP="00486FD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1425</w:t>
      </w:r>
      <w:r>
        <w:rPr>
          <w:rFonts w:ascii="Times New Roman" w:hAnsi="Times New Roman" w:cs="Times New Roman"/>
        </w:rPr>
        <w:tab/>
        <w:t>He made a plaint of debt against Robert Ebchester of York, bowyer(q.v.),</w:t>
      </w:r>
    </w:p>
    <w:p w14:paraId="0AA66500" w14:textId="77777777" w:rsidR="00486FDB" w:rsidRDefault="00486FDB" w:rsidP="00486FD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John Ebchester of York, fletcher(q.v.).</w:t>
      </w:r>
    </w:p>
    <w:p w14:paraId="2C7D6F7E" w14:textId="77777777" w:rsidR="00486FDB" w:rsidRDefault="00486FDB" w:rsidP="00486FD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 </w:t>
      </w:r>
      <w:hyperlink r:id="rId6" w:history="1">
        <w:r w:rsidRPr="00853252">
          <w:rPr>
            <w:rStyle w:val="Hyperlink"/>
            <w:rFonts w:ascii="Times New Roman" w:hAnsi="Times New Roman" w:cs="Times New Roman"/>
          </w:rPr>
          <w:t>https://waalt.uh.edu/index.php/CP40/656:_A-J</w:t>
        </w:r>
      </w:hyperlink>
      <w:r>
        <w:rPr>
          <w:rFonts w:ascii="Times New Roman" w:hAnsi="Times New Roman" w:cs="Times New Roman"/>
        </w:rPr>
        <w:t xml:space="preserve"> )</w:t>
      </w:r>
    </w:p>
    <w:p w14:paraId="632AFAFB" w14:textId="77777777" w:rsidR="00486FDB" w:rsidRDefault="00486FDB" w:rsidP="00486FDB">
      <w:pPr>
        <w:pStyle w:val="NoSpacing"/>
        <w:rPr>
          <w:rFonts w:ascii="Times New Roman" w:hAnsi="Times New Roman" w:cs="Times New Roman"/>
        </w:rPr>
      </w:pPr>
    </w:p>
    <w:p w14:paraId="02EB5098" w14:textId="77777777" w:rsidR="00486FDB" w:rsidRDefault="00486FDB" w:rsidP="00486FDB">
      <w:pPr>
        <w:pStyle w:val="NoSpacing"/>
        <w:rPr>
          <w:rFonts w:ascii="Times New Roman" w:hAnsi="Times New Roman" w:cs="Times New Roman"/>
        </w:rPr>
      </w:pPr>
    </w:p>
    <w:p w14:paraId="187F8FCB" w14:textId="77777777" w:rsidR="00486FDB" w:rsidRDefault="00486FDB" w:rsidP="00486FD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March 2026</w:t>
      </w:r>
    </w:p>
    <w:p w14:paraId="691F597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F8E1B" w14:textId="77777777" w:rsidR="00EC4C4C" w:rsidRDefault="00EC4C4C" w:rsidP="00086E2C">
      <w:pPr>
        <w:spacing w:after="0" w:line="240" w:lineRule="auto"/>
      </w:pPr>
      <w:r>
        <w:separator/>
      </w:r>
    </w:p>
  </w:endnote>
  <w:endnote w:type="continuationSeparator" w:id="0">
    <w:p w14:paraId="1EF80D02" w14:textId="77777777" w:rsidR="00EC4C4C" w:rsidRDefault="00EC4C4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FBA3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8B47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B323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DA37F" w14:textId="77777777" w:rsidR="00EC4C4C" w:rsidRDefault="00EC4C4C" w:rsidP="00086E2C">
      <w:pPr>
        <w:spacing w:after="0" w:line="240" w:lineRule="auto"/>
      </w:pPr>
      <w:r>
        <w:separator/>
      </w:r>
    </w:p>
  </w:footnote>
  <w:footnote w:type="continuationSeparator" w:id="0">
    <w:p w14:paraId="54D03B85" w14:textId="77777777" w:rsidR="00EC4C4C" w:rsidRDefault="00EC4C4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805C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1581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5F9F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FDB"/>
    <w:rsid w:val="00086E2C"/>
    <w:rsid w:val="000A2E7A"/>
    <w:rsid w:val="002244B7"/>
    <w:rsid w:val="00314D94"/>
    <w:rsid w:val="00486FDB"/>
    <w:rsid w:val="00617568"/>
    <w:rsid w:val="006E68FA"/>
    <w:rsid w:val="00B247D9"/>
    <w:rsid w:val="00EC4C4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DC8B0"/>
  <w15:chartTrackingRefBased/>
  <w15:docId w15:val="{4139C677-F5C9-4E63-9A2B-FA081EAFC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86FD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86FD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56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45</Words>
  <Characters>262</Characters>
  <Application>Microsoft Office Word</Application>
  <DocSecurity>0</DocSecurity>
  <Lines>20</Lines>
  <Paragraphs>10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2026-04-04T18:51:00Z</dcterms:created>
  <dcterms:modified xsi:type="dcterms:W3CDTF">2026-04-04T18:51:00Z</dcterms:modified>
</cp:coreProperties>
</file>