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9D3D0" w14:textId="77777777" w:rsidR="00912632" w:rsidRDefault="00912632" w:rsidP="00912632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Robert BOLTON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0CCFB060" w14:textId="77777777" w:rsidR="00912632" w:rsidRDefault="00912632" w:rsidP="00912632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Man-at-arms.</w:t>
      </w:r>
    </w:p>
    <w:p w14:paraId="16AE163D" w14:textId="77777777" w:rsidR="00912632" w:rsidRDefault="00912632" w:rsidP="00912632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F97E0F4" w14:textId="77777777" w:rsidR="00912632" w:rsidRDefault="00912632" w:rsidP="00912632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09DAC5B" w14:textId="77777777" w:rsidR="00912632" w:rsidRDefault="00912632" w:rsidP="00912632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6BEA1658" w14:textId="77777777" w:rsidR="00912632" w:rsidRDefault="00912632" w:rsidP="00912632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0E680E68" w14:textId="77777777" w:rsidR="00912632" w:rsidRDefault="00912632" w:rsidP="00912632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48FD5691" w14:textId="77777777" w:rsidR="00912632" w:rsidRDefault="00912632" w:rsidP="00912632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9EEC7A7" w14:textId="77777777" w:rsidR="00912632" w:rsidRDefault="00912632" w:rsidP="00912632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186E1661" w14:textId="77777777" w:rsidR="00912632" w:rsidRDefault="00912632" w:rsidP="00912632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7 September 2022</w:t>
      </w:r>
    </w:p>
    <w:p w14:paraId="3064353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FB2ED" w14:textId="77777777" w:rsidR="00912632" w:rsidRDefault="00912632" w:rsidP="009139A6">
      <w:r>
        <w:separator/>
      </w:r>
    </w:p>
  </w:endnote>
  <w:endnote w:type="continuationSeparator" w:id="0">
    <w:p w14:paraId="44BDC5D6" w14:textId="77777777" w:rsidR="00912632" w:rsidRDefault="009126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0FF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38EA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D90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9D566" w14:textId="77777777" w:rsidR="00912632" w:rsidRDefault="00912632" w:rsidP="009139A6">
      <w:r>
        <w:separator/>
      </w:r>
    </w:p>
  </w:footnote>
  <w:footnote w:type="continuationSeparator" w:id="0">
    <w:p w14:paraId="6793CF88" w14:textId="77777777" w:rsidR="00912632" w:rsidRDefault="009126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157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13A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232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632"/>
    <w:rsid w:val="000666E0"/>
    <w:rsid w:val="002510B7"/>
    <w:rsid w:val="005C130B"/>
    <w:rsid w:val="00826F5C"/>
    <w:rsid w:val="00912632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23060"/>
  <w15:chartTrackingRefBased/>
  <w15:docId w15:val="{3C103FF3-0DC7-40F7-9DD8-5E81ED80C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2632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2022-10-04T20:25:00Z</dcterms:created>
  <dcterms:modified xsi:type="dcterms:W3CDTF">2022-10-04T20:27:00Z</dcterms:modified>
</cp:coreProperties>
</file>