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E60032" w14:textId="77777777" w:rsidR="009A47E5" w:rsidRDefault="009A47E5" w:rsidP="009A47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BOLTON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fl.1430)</w:t>
      </w:r>
    </w:p>
    <w:p w14:paraId="18A266D7" w14:textId="77777777" w:rsidR="009A47E5" w:rsidRDefault="009A47E5" w:rsidP="009A47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Clerk.</w:t>
      </w:r>
    </w:p>
    <w:p w14:paraId="2950166E" w14:textId="77777777" w:rsidR="009A47E5" w:rsidRDefault="009A47E5" w:rsidP="009A47E5">
      <w:pPr>
        <w:pStyle w:val="NoSpacing"/>
        <w:rPr>
          <w:rFonts w:cs="Times New Roman"/>
          <w:szCs w:val="24"/>
        </w:rPr>
      </w:pPr>
    </w:p>
    <w:p w14:paraId="00794904" w14:textId="77777777" w:rsidR="009A47E5" w:rsidRDefault="009A47E5" w:rsidP="009A47E5">
      <w:pPr>
        <w:pStyle w:val="NoSpacing"/>
        <w:rPr>
          <w:rFonts w:cs="Times New Roman"/>
          <w:szCs w:val="24"/>
        </w:rPr>
      </w:pPr>
    </w:p>
    <w:p w14:paraId="47F2C3C4" w14:textId="77777777" w:rsidR="009A47E5" w:rsidRDefault="009A47E5" w:rsidP="009A47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1430</w:t>
      </w:r>
      <w:r>
        <w:rPr>
          <w:rFonts w:cs="Times New Roman"/>
          <w:szCs w:val="24"/>
        </w:rPr>
        <w:tab/>
        <w:t xml:space="preserve">He made a plaint of debt against William </w:t>
      </w:r>
      <w:proofErr w:type="spellStart"/>
      <w:r>
        <w:rPr>
          <w:rFonts w:cs="Times New Roman"/>
          <w:szCs w:val="24"/>
        </w:rPr>
        <w:t>Partrych</w:t>
      </w:r>
      <w:proofErr w:type="spellEnd"/>
      <w:r>
        <w:rPr>
          <w:rFonts w:cs="Times New Roman"/>
          <w:szCs w:val="24"/>
        </w:rPr>
        <w:t xml:space="preserve"> of Ipswich, mercer(q.v.).</w:t>
      </w:r>
    </w:p>
    <w:p w14:paraId="474D2194" w14:textId="77777777" w:rsidR="009A47E5" w:rsidRDefault="009A47E5" w:rsidP="009A47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77B48">
          <w:rPr>
            <w:rStyle w:val="Hyperlink"/>
            <w:rFonts w:cs="Times New Roman"/>
            <w:szCs w:val="24"/>
          </w:rPr>
          <w:t>http://aalt.law.uh.edu/Indices/CP40Indices/CP40no677/CP40no677Pl.htm</w:t>
        </w:r>
      </w:hyperlink>
      <w:r>
        <w:rPr>
          <w:rFonts w:cs="Times New Roman"/>
          <w:szCs w:val="24"/>
        </w:rPr>
        <w:t xml:space="preserve"> )</w:t>
      </w:r>
    </w:p>
    <w:p w14:paraId="750DF4DE" w14:textId="77777777" w:rsidR="009A47E5" w:rsidRDefault="009A47E5" w:rsidP="009A47E5">
      <w:pPr>
        <w:pStyle w:val="NoSpacing"/>
        <w:rPr>
          <w:rFonts w:cs="Times New Roman"/>
          <w:szCs w:val="24"/>
        </w:rPr>
      </w:pPr>
    </w:p>
    <w:p w14:paraId="3377DB24" w14:textId="77777777" w:rsidR="009A47E5" w:rsidRDefault="009A47E5" w:rsidP="009A47E5">
      <w:pPr>
        <w:pStyle w:val="NoSpacing"/>
        <w:rPr>
          <w:rFonts w:cs="Times New Roman"/>
          <w:szCs w:val="24"/>
        </w:rPr>
      </w:pPr>
    </w:p>
    <w:p w14:paraId="181EBC89" w14:textId="77777777" w:rsidR="009A47E5" w:rsidRDefault="009A47E5" w:rsidP="009A47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June 2024</w:t>
      </w:r>
    </w:p>
    <w:p w14:paraId="1FBCD97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A522B8" w14:textId="77777777" w:rsidR="009A47E5" w:rsidRDefault="009A47E5" w:rsidP="009139A6">
      <w:r>
        <w:separator/>
      </w:r>
    </w:p>
  </w:endnote>
  <w:endnote w:type="continuationSeparator" w:id="0">
    <w:p w14:paraId="36E1EAC3" w14:textId="77777777" w:rsidR="009A47E5" w:rsidRDefault="009A47E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B1223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991F4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0B1A1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B3968E" w14:textId="77777777" w:rsidR="009A47E5" w:rsidRDefault="009A47E5" w:rsidP="009139A6">
      <w:r>
        <w:separator/>
      </w:r>
    </w:p>
  </w:footnote>
  <w:footnote w:type="continuationSeparator" w:id="0">
    <w:p w14:paraId="197E7D6A" w14:textId="77777777" w:rsidR="009A47E5" w:rsidRDefault="009A47E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FEEBB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08AE8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3F198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7E5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A47E5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75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4F14B"/>
  <w15:chartTrackingRefBased/>
  <w15:docId w15:val="{CEB70A7A-9690-48A3-8FAA-D54EE98F3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A47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77/CP40no67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2024-06-04T18:50:00Z</dcterms:created>
  <dcterms:modified xsi:type="dcterms:W3CDTF">2024-06-04T18:51:00Z</dcterms:modified>
</cp:coreProperties>
</file>