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6C5DF" w14:textId="77777777" w:rsidR="00A83984" w:rsidRDefault="00A83984" w:rsidP="00A83984">
      <w:pPr>
        <w:rPr>
          <w:rFonts w:cs="Times New Roman"/>
        </w:rPr>
      </w:pPr>
      <w:r>
        <w:rPr>
          <w:rFonts w:cs="Times New Roman"/>
          <w:u w:val="single"/>
        </w:rPr>
        <w:t>Robert BOLTON</w:t>
      </w:r>
      <w:r>
        <w:rPr>
          <w:rFonts w:cs="Times New Roman"/>
        </w:rPr>
        <w:t xml:space="preserve">       (fl.1401)</w:t>
      </w:r>
    </w:p>
    <w:p w14:paraId="7B81D240" w14:textId="77777777" w:rsidR="00A83984" w:rsidRDefault="00A83984" w:rsidP="00A83984">
      <w:pPr>
        <w:rPr>
          <w:rFonts w:cs="Times New Roman"/>
        </w:rPr>
      </w:pPr>
    </w:p>
    <w:p w14:paraId="3E6BE413" w14:textId="77777777" w:rsidR="00A83984" w:rsidRDefault="00A83984" w:rsidP="00A83984">
      <w:pPr>
        <w:rPr>
          <w:rFonts w:cs="Times New Roman"/>
        </w:rPr>
      </w:pPr>
    </w:p>
    <w:p w14:paraId="4C198C6F" w14:textId="77777777" w:rsidR="00A83984" w:rsidRDefault="00A83984" w:rsidP="00A83984">
      <w:pPr>
        <w:rPr>
          <w:rFonts w:cs="Times New Roman"/>
        </w:rPr>
      </w:pPr>
      <w:r>
        <w:rPr>
          <w:rFonts w:cs="Times New Roman"/>
        </w:rPr>
        <w:t>26 Feb.1401</w:t>
      </w:r>
      <w:r>
        <w:rPr>
          <w:rFonts w:cs="Times New Roman"/>
        </w:rPr>
        <w:tab/>
        <w:t>He was ordained acolyte in the parish church of Burton by Beverley.</w:t>
      </w:r>
    </w:p>
    <w:p w14:paraId="0B2D6EDF" w14:textId="77777777" w:rsidR="00A83984" w:rsidRDefault="00A83984" w:rsidP="00A83984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10</w:t>
      </w:r>
      <w:r w:rsidRPr="00A83454">
        <w:rPr>
          <w:rFonts w:cs="Times New Roman"/>
        </w:rPr>
        <w:t>)</w:t>
      </w:r>
    </w:p>
    <w:p w14:paraId="69030DBE" w14:textId="77777777" w:rsidR="00A83984" w:rsidRDefault="00A83984" w:rsidP="00A83984">
      <w:pPr>
        <w:rPr>
          <w:rFonts w:cs="Times New Roman"/>
        </w:rPr>
      </w:pPr>
    </w:p>
    <w:p w14:paraId="35331CB9" w14:textId="77777777" w:rsidR="00A83984" w:rsidRDefault="00A83984" w:rsidP="00A83984">
      <w:pPr>
        <w:rPr>
          <w:rFonts w:cs="Times New Roman"/>
        </w:rPr>
      </w:pPr>
    </w:p>
    <w:p w14:paraId="04E1B1DD" w14:textId="77777777" w:rsidR="00A83984" w:rsidRDefault="00A83984" w:rsidP="00A83984">
      <w:pPr>
        <w:rPr>
          <w:rFonts w:cs="Times New Roman"/>
        </w:rPr>
      </w:pPr>
      <w:r>
        <w:rPr>
          <w:rFonts w:cs="Times New Roman"/>
        </w:rPr>
        <w:t>19 November 2025</w:t>
      </w:r>
    </w:p>
    <w:p w14:paraId="1DA22A48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BBC43" w14:textId="77777777" w:rsidR="00A83984" w:rsidRDefault="00A83984" w:rsidP="00086E2C">
      <w:r>
        <w:separator/>
      </w:r>
    </w:p>
  </w:endnote>
  <w:endnote w:type="continuationSeparator" w:id="0">
    <w:p w14:paraId="59A1E70B" w14:textId="77777777" w:rsidR="00A83984" w:rsidRDefault="00A83984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E95A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9CD6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C082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6FE1C" w14:textId="77777777" w:rsidR="00A83984" w:rsidRDefault="00A83984" w:rsidP="00086E2C">
      <w:r>
        <w:separator/>
      </w:r>
    </w:p>
  </w:footnote>
  <w:footnote w:type="continuationSeparator" w:id="0">
    <w:p w14:paraId="4AA90573" w14:textId="77777777" w:rsidR="00A83984" w:rsidRDefault="00A83984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9771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DAA5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E412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984"/>
    <w:rsid w:val="00086E2C"/>
    <w:rsid w:val="000A2E7A"/>
    <w:rsid w:val="002244B7"/>
    <w:rsid w:val="00314D94"/>
    <w:rsid w:val="00617568"/>
    <w:rsid w:val="006E68FA"/>
    <w:rsid w:val="00A83984"/>
    <w:rsid w:val="00E71DCD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B4513"/>
  <w15:chartTrackingRefBased/>
  <w15:docId w15:val="{ADF9ECDC-0A44-4F1D-AB29-49ECD6B3D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3984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29</Words>
  <Characters>163</Characters>
  <Application>Microsoft Office Word</Application>
  <DocSecurity>0</DocSecurity>
  <Lines>8</Lines>
  <Paragraphs>4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2025-11-27T18:07:00Z</dcterms:created>
  <dcterms:modified xsi:type="dcterms:W3CDTF">2025-11-27T18:09:00Z</dcterms:modified>
</cp:coreProperties>
</file>