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57AC353" w14:textId="77777777" w:rsidR="00076D18" w:rsidRDefault="00076D18" w:rsidP="00076D1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Richard BOLTON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fl.1484)</w:t>
      </w:r>
    </w:p>
    <w:p w14:paraId="31A42736" w14:textId="5B15F2E8" w:rsidR="00076D18" w:rsidRDefault="00076D18" w:rsidP="00076D1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r>
        <w:rPr>
          <w:rFonts w:ascii="Times New Roman" w:hAnsi="Times New Roman" w:cs="Times New Roman"/>
          <w:sz w:val="24"/>
          <w:szCs w:val="24"/>
        </w:rPr>
        <w:t>Newall.</w:t>
      </w:r>
    </w:p>
    <w:p w14:paraId="01811737" w14:textId="77777777" w:rsidR="00076D18" w:rsidRDefault="00076D18" w:rsidP="00076D1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0644F3A" w14:textId="77777777" w:rsidR="00076D18" w:rsidRDefault="00076D18" w:rsidP="00076D1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3405165" w14:textId="77777777" w:rsidR="00076D18" w:rsidRDefault="00076D18" w:rsidP="00076D1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Jun.1484</w:t>
      </w:r>
      <w:r>
        <w:rPr>
          <w:rFonts w:ascii="Times New Roman" w:hAnsi="Times New Roman" w:cs="Times New Roman"/>
          <w:sz w:val="24"/>
          <w:szCs w:val="24"/>
        </w:rPr>
        <w:tab/>
        <w:t>He was ordained acolyte in the church of the Carmelites in York by</w:t>
      </w:r>
    </w:p>
    <w:p w14:paraId="457F4F28" w14:textId="77777777" w:rsidR="00076D18" w:rsidRDefault="00076D18" w:rsidP="00076D1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William Egremont, Bishop of Dromore(q.v.).</w:t>
      </w:r>
    </w:p>
    <w:p w14:paraId="400C859A" w14:textId="77777777" w:rsidR="00076D18" w:rsidRDefault="00076D18" w:rsidP="00076D1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(“York Clergy Ordinations 1475-1500” ed. David M. Smith p.99)</w:t>
      </w:r>
    </w:p>
    <w:p w14:paraId="3B6E3724" w14:textId="77777777" w:rsidR="00076D18" w:rsidRDefault="00076D18" w:rsidP="00076D1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E4643E3" w14:textId="77777777" w:rsidR="00076D18" w:rsidRDefault="00076D18" w:rsidP="00076D1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8A70CD8" w14:textId="77777777" w:rsidR="00076D18" w:rsidRDefault="00076D18" w:rsidP="00076D1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 April 2021</w:t>
      </w:r>
    </w:p>
    <w:p w14:paraId="262044D3" w14:textId="7BA488D7" w:rsidR="00BA00AB" w:rsidRPr="00076D18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076D1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6E925F6" w14:textId="77777777" w:rsidR="00076D18" w:rsidRDefault="00076D18" w:rsidP="009139A6">
      <w:r>
        <w:separator/>
      </w:r>
    </w:p>
  </w:endnote>
  <w:endnote w:type="continuationSeparator" w:id="0">
    <w:p w14:paraId="015D7C97" w14:textId="77777777" w:rsidR="00076D18" w:rsidRDefault="00076D1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54AB18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DC3F796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37F6A7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EFD1B1C" w14:textId="77777777" w:rsidR="00076D18" w:rsidRDefault="00076D18" w:rsidP="009139A6">
      <w:r>
        <w:separator/>
      </w:r>
    </w:p>
  </w:footnote>
  <w:footnote w:type="continuationSeparator" w:id="0">
    <w:p w14:paraId="6CA78B2B" w14:textId="77777777" w:rsidR="00076D18" w:rsidRDefault="00076D1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1B81EC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41E6A1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F114E6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6D18"/>
    <w:rsid w:val="000666E0"/>
    <w:rsid w:val="00076D18"/>
    <w:rsid w:val="002510B7"/>
    <w:rsid w:val="005C130B"/>
    <w:rsid w:val="00826F5C"/>
    <w:rsid w:val="009139A6"/>
    <w:rsid w:val="009448BB"/>
    <w:rsid w:val="00A3176C"/>
    <w:rsid w:val="00BA00AB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56E816"/>
  <w15:chartTrackingRefBased/>
  <w15:docId w15:val="{F7FE80D0-61CD-4516-9B3C-0F4D3A1157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2</TotalTime>
  <Pages>1</Pages>
  <Words>37</Words>
  <Characters>211</Characters>
  <Application>Microsoft Office Word</Application>
  <DocSecurity>0</DocSecurity>
  <Lines>1</Lines>
  <Paragraphs>1</Paragraphs>
  <ScaleCrop>false</ScaleCrop>
  <Company/>
  <LinksUpToDate>false</LinksUpToDate>
  <CharactersWithSpaces>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2021-04-09T12:50:00Z</dcterms:created>
  <dcterms:modified xsi:type="dcterms:W3CDTF">2021-04-09T12:52:00Z</dcterms:modified>
</cp:coreProperties>
</file>