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DF3ED" w14:textId="77777777" w:rsidR="00D12A02" w:rsidRDefault="00D12A02" w:rsidP="00D12A02">
      <w:pPr>
        <w:pStyle w:val="NoSpacing"/>
      </w:pPr>
      <w:r>
        <w:rPr>
          <w:u w:val="single"/>
        </w:rPr>
        <w:t>Richard BOLTON</w:t>
      </w:r>
      <w:r>
        <w:t xml:space="preserve">        (fl.1425)</w:t>
      </w:r>
    </w:p>
    <w:p w14:paraId="30438D43" w14:textId="77777777" w:rsidR="00D12A02" w:rsidRDefault="00D12A02" w:rsidP="00D12A02">
      <w:pPr>
        <w:pStyle w:val="NoSpacing"/>
      </w:pPr>
      <w:r>
        <w:t>of Hedon in Holderness.</w:t>
      </w:r>
    </w:p>
    <w:p w14:paraId="2A8F05BA" w14:textId="77777777" w:rsidR="00D12A02" w:rsidRDefault="00D12A02" w:rsidP="00D12A02">
      <w:pPr>
        <w:pStyle w:val="NoSpacing"/>
      </w:pPr>
    </w:p>
    <w:p w14:paraId="4BDB87DD" w14:textId="77777777" w:rsidR="00D12A02" w:rsidRDefault="00D12A02" w:rsidP="00D12A02">
      <w:pPr>
        <w:pStyle w:val="NoSpacing"/>
      </w:pPr>
    </w:p>
    <w:p w14:paraId="3FF7F437" w14:textId="77777777" w:rsidR="00D12A02" w:rsidRDefault="00D12A02" w:rsidP="00D12A02">
      <w:pPr>
        <w:pStyle w:val="NoSpacing"/>
      </w:pPr>
      <w:r>
        <w:tab/>
        <w:t>1425</w:t>
      </w:r>
      <w:r>
        <w:tab/>
        <w:t xml:space="preserve">He made a plaint of debt against Robert </w:t>
      </w:r>
      <w:proofErr w:type="spellStart"/>
      <w:r>
        <w:t>Ebchester</w:t>
      </w:r>
      <w:proofErr w:type="spellEnd"/>
      <w:r>
        <w:t xml:space="preserve"> of York,</w:t>
      </w:r>
    </w:p>
    <w:p w14:paraId="2660AE09" w14:textId="77777777" w:rsidR="00D12A02" w:rsidRDefault="00D12A02" w:rsidP="00D12A02">
      <w:pPr>
        <w:pStyle w:val="NoSpacing"/>
      </w:pPr>
      <w:r>
        <w:tab/>
      </w:r>
      <w:r>
        <w:tab/>
        <w:t xml:space="preserve">bowyer(q.v.), and John </w:t>
      </w:r>
      <w:proofErr w:type="spellStart"/>
      <w:r>
        <w:t>Ebchester</w:t>
      </w:r>
      <w:proofErr w:type="spellEnd"/>
      <w:r>
        <w:t xml:space="preserve"> of York, fletcher(q.v.).</w:t>
      </w:r>
    </w:p>
    <w:p w14:paraId="660150C1" w14:textId="77777777" w:rsidR="00D12A02" w:rsidRDefault="00D12A02" w:rsidP="00D12A02">
      <w:pPr>
        <w:pStyle w:val="NoSpacing"/>
      </w:pPr>
      <w:r>
        <w:tab/>
      </w:r>
      <w:r>
        <w:tab/>
        <w:t xml:space="preserve">( </w:t>
      </w:r>
      <w:hyperlink r:id="rId6" w:history="1">
        <w:r w:rsidRPr="00637190">
          <w:rPr>
            <w:rStyle w:val="Hyperlink"/>
          </w:rPr>
          <w:t>https://waalt.uh.edu/index.php/CP40/656:_A-J</w:t>
        </w:r>
      </w:hyperlink>
      <w:r>
        <w:t xml:space="preserve"> )</w:t>
      </w:r>
    </w:p>
    <w:p w14:paraId="5B83F2E0" w14:textId="77777777" w:rsidR="00D12A02" w:rsidRDefault="00D12A02" w:rsidP="00D12A02">
      <w:pPr>
        <w:pStyle w:val="NoSpacing"/>
      </w:pPr>
    </w:p>
    <w:p w14:paraId="70095164" w14:textId="77777777" w:rsidR="00D12A02" w:rsidRDefault="00D12A02" w:rsidP="00D12A02">
      <w:pPr>
        <w:pStyle w:val="NoSpacing"/>
      </w:pPr>
    </w:p>
    <w:p w14:paraId="30845740" w14:textId="77777777" w:rsidR="00D12A02" w:rsidRDefault="00D12A02" w:rsidP="00D12A02">
      <w:pPr>
        <w:pStyle w:val="NoSpacing"/>
      </w:pPr>
      <w:r>
        <w:t>19 July 2025</w:t>
      </w:r>
    </w:p>
    <w:p w14:paraId="625761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0F03" w14:textId="77777777" w:rsidR="00D12A02" w:rsidRDefault="00D12A02" w:rsidP="009139A6">
      <w:r>
        <w:separator/>
      </w:r>
    </w:p>
  </w:endnote>
  <w:endnote w:type="continuationSeparator" w:id="0">
    <w:p w14:paraId="13BAC99E" w14:textId="77777777" w:rsidR="00D12A02" w:rsidRDefault="00D12A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14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D3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EC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2C0B0" w14:textId="77777777" w:rsidR="00D12A02" w:rsidRDefault="00D12A02" w:rsidP="009139A6">
      <w:r>
        <w:separator/>
      </w:r>
    </w:p>
  </w:footnote>
  <w:footnote w:type="continuationSeparator" w:id="0">
    <w:p w14:paraId="6E31DDEF" w14:textId="77777777" w:rsidR="00D12A02" w:rsidRDefault="00D12A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A3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0A1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4C5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0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12A02"/>
    <w:rsid w:val="00D72F1F"/>
    <w:rsid w:val="00DD1B6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EC49"/>
  <w15:chartTrackingRefBased/>
  <w15:docId w15:val="{A66D4782-F94C-4C68-A562-737BB02E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2A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2025-07-19T17:39:00Z</dcterms:created>
  <dcterms:modified xsi:type="dcterms:W3CDTF">2025-07-19T17:41:00Z</dcterms:modified>
</cp:coreProperties>
</file>