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3E79D" w14:textId="77777777" w:rsidR="00933386" w:rsidRDefault="00933386" w:rsidP="009333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BOLTON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6499432E" w14:textId="77777777" w:rsidR="00933386" w:rsidRDefault="00933386" w:rsidP="00933386">
      <w:pPr>
        <w:pStyle w:val="NoSpacing"/>
        <w:rPr>
          <w:rFonts w:cs="Times New Roman"/>
          <w:szCs w:val="24"/>
        </w:rPr>
      </w:pPr>
    </w:p>
    <w:p w14:paraId="66B3310C" w14:textId="77777777" w:rsidR="00933386" w:rsidRDefault="00933386" w:rsidP="00933386">
      <w:pPr>
        <w:pStyle w:val="NoSpacing"/>
        <w:rPr>
          <w:rFonts w:cs="Times New Roman"/>
          <w:szCs w:val="24"/>
        </w:rPr>
      </w:pPr>
    </w:p>
    <w:p w14:paraId="036D8470" w14:textId="77777777" w:rsidR="00933386" w:rsidRDefault="00933386" w:rsidP="009333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John Bolton of Lavenham, Suffolk(q.v.).</w:t>
      </w:r>
    </w:p>
    <w:p w14:paraId="1B7E5F75" w14:textId="77777777" w:rsidR="00933386" w:rsidRDefault="00933386" w:rsidP="009333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5A20C9C5" w14:textId="77777777" w:rsidR="00933386" w:rsidRDefault="00933386" w:rsidP="009333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p.110)</w:t>
      </w:r>
    </w:p>
    <w:p w14:paraId="36E9623C" w14:textId="77777777" w:rsidR="00933386" w:rsidRDefault="00933386" w:rsidP="00933386">
      <w:pPr>
        <w:pStyle w:val="NoSpacing"/>
        <w:rPr>
          <w:rFonts w:cs="Times New Roman"/>
          <w:szCs w:val="24"/>
        </w:rPr>
      </w:pPr>
    </w:p>
    <w:p w14:paraId="326A5F34" w14:textId="77777777" w:rsidR="00933386" w:rsidRDefault="00933386" w:rsidP="00933386">
      <w:pPr>
        <w:pStyle w:val="NoSpacing"/>
        <w:rPr>
          <w:rFonts w:cs="Times New Roman"/>
          <w:szCs w:val="24"/>
        </w:rPr>
      </w:pPr>
    </w:p>
    <w:p w14:paraId="35D32BB4" w14:textId="77777777" w:rsidR="00933386" w:rsidRDefault="00933386" w:rsidP="009333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30 Aug.1440 </w:t>
      </w:r>
      <w:r>
        <w:rPr>
          <w:rFonts w:cs="Times New Roman"/>
          <w:szCs w:val="24"/>
        </w:rPr>
        <w:tab/>
        <w:t>Her father bequeathed her 5s and a small brass pot.   (ibid.)</w:t>
      </w:r>
    </w:p>
    <w:p w14:paraId="01405BC1" w14:textId="77777777" w:rsidR="00933386" w:rsidRDefault="00933386" w:rsidP="00933386">
      <w:pPr>
        <w:pStyle w:val="NoSpacing"/>
        <w:rPr>
          <w:rFonts w:cs="Times New Roman"/>
          <w:szCs w:val="24"/>
        </w:rPr>
      </w:pPr>
    </w:p>
    <w:p w14:paraId="1D0CB9E8" w14:textId="77777777" w:rsidR="00933386" w:rsidRDefault="00933386" w:rsidP="00933386">
      <w:pPr>
        <w:pStyle w:val="NoSpacing"/>
        <w:rPr>
          <w:rFonts w:cs="Times New Roman"/>
          <w:szCs w:val="24"/>
        </w:rPr>
      </w:pPr>
    </w:p>
    <w:p w14:paraId="0C44B501" w14:textId="77777777" w:rsidR="00933386" w:rsidRDefault="00933386" w:rsidP="009333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2024</w:t>
      </w:r>
    </w:p>
    <w:p w14:paraId="4BFB03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6508F" w14:textId="77777777" w:rsidR="00933386" w:rsidRDefault="00933386" w:rsidP="009139A6">
      <w:r>
        <w:separator/>
      </w:r>
    </w:p>
  </w:endnote>
  <w:endnote w:type="continuationSeparator" w:id="0">
    <w:p w14:paraId="40C64744" w14:textId="77777777" w:rsidR="00933386" w:rsidRDefault="009333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175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07E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EC9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B799F1" w14:textId="77777777" w:rsidR="00933386" w:rsidRDefault="00933386" w:rsidP="009139A6">
      <w:r>
        <w:separator/>
      </w:r>
    </w:p>
  </w:footnote>
  <w:footnote w:type="continuationSeparator" w:id="0">
    <w:p w14:paraId="0BA0D890" w14:textId="77777777" w:rsidR="00933386" w:rsidRDefault="009333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621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056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A62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86"/>
    <w:rsid w:val="000666E0"/>
    <w:rsid w:val="002510B7"/>
    <w:rsid w:val="00270799"/>
    <w:rsid w:val="005C130B"/>
    <w:rsid w:val="00826F5C"/>
    <w:rsid w:val="009139A6"/>
    <w:rsid w:val="0093338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F413C"/>
  <w15:chartTrackingRefBased/>
  <w15:docId w15:val="{808DC18F-507B-40B5-9CF8-51290FBA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2024-06-16T18:50:00Z</dcterms:created>
  <dcterms:modified xsi:type="dcterms:W3CDTF">2024-06-16T18:50:00Z</dcterms:modified>
</cp:coreProperties>
</file>