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C98" w:rsidRDefault="00910C98" w:rsidP="00910C9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BOLTON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910C98" w:rsidRDefault="00910C98" w:rsidP="00910C9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Doncaster, West Riding of Yorkshire. Fletcher.</w:t>
      </w:r>
    </w:p>
    <w:p w:rsidR="00910C98" w:rsidRDefault="00910C98" w:rsidP="00910C9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10C98" w:rsidRDefault="00910C98" w:rsidP="00910C9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10C98" w:rsidRDefault="00910C98" w:rsidP="00910C9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Hugh Pakenham(q.v.) and John Pakenham, clerk(q.v.), brought a plaint </w:t>
      </w:r>
    </w:p>
    <w:p w:rsidR="00910C98" w:rsidRDefault="00910C98" w:rsidP="00910C9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debt against him,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Bladsmyth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Doncaster(q.v.) and Robert</w:t>
      </w:r>
    </w:p>
    <w:p w:rsidR="00910C98" w:rsidRDefault="00910C98" w:rsidP="00910C9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Bele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Langtoft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910C98" w:rsidRDefault="00910C98" w:rsidP="00910C9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910C98" w:rsidRDefault="00910C98" w:rsidP="00910C9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10C98" w:rsidRDefault="00910C98" w:rsidP="00910C9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10C98" w:rsidRDefault="00910C98" w:rsidP="00910C9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29 April 2016</w:t>
      </w:r>
    </w:p>
    <w:p w:rsidR="006B2F86" w:rsidRPr="00E71FC3" w:rsidRDefault="00910C9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C98" w:rsidRDefault="00910C98" w:rsidP="00E71FC3">
      <w:pPr>
        <w:spacing w:after="0" w:line="240" w:lineRule="auto"/>
      </w:pPr>
      <w:r>
        <w:separator/>
      </w:r>
    </w:p>
  </w:endnote>
  <w:endnote w:type="continuationSeparator" w:id="0">
    <w:p w:rsidR="00910C98" w:rsidRDefault="00910C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C98" w:rsidRDefault="00910C98" w:rsidP="00E71FC3">
      <w:pPr>
        <w:spacing w:after="0" w:line="240" w:lineRule="auto"/>
      </w:pPr>
      <w:r>
        <w:separator/>
      </w:r>
    </w:p>
  </w:footnote>
  <w:footnote w:type="continuationSeparator" w:id="0">
    <w:p w:rsidR="00910C98" w:rsidRDefault="00910C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C98"/>
    <w:rsid w:val="00910C9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8D58A-2BA6-4B97-BEA4-EAF37ED72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10C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2016-05-23T21:35:00Z</dcterms:created>
  <dcterms:modified xsi:type="dcterms:W3CDTF">2016-05-23T21:36:00Z</dcterms:modified>
</cp:coreProperties>
</file>