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BE717" w14:textId="77777777" w:rsidR="0086084C" w:rsidRDefault="0086084C" w:rsidP="008608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BOLTON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56ED21B0" w14:textId="77777777" w:rsidR="0086084C" w:rsidRDefault="0086084C" w:rsidP="008608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62324FF3" w14:textId="77777777" w:rsidR="0086084C" w:rsidRDefault="0086084C" w:rsidP="008608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F321683" w14:textId="77777777" w:rsidR="0086084C" w:rsidRDefault="0086084C" w:rsidP="008608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F967561" w14:textId="77777777" w:rsidR="0086084C" w:rsidRDefault="0086084C" w:rsidP="008608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4A22099E" w14:textId="77777777" w:rsidR="0086084C" w:rsidRDefault="0086084C" w:rsidP="0086084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6D7C426" w14:textId="77777777" w:rsidR="0086084C" w:rsidRDefault="0086084C" w:rsidP="0086084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6E8C9FCC" w14:textId="77777777" w:rsidR="0086084C" w:rsidRDefault="0086084C" w:rsidP="008608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3DB4594" w14:textId="77777777" w:rsidR="0086084C" w:rsidRDefault="0086084C" w:rsidP="008608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E090AF8" w14:textId="77777777" w:rsidR="0086084C" w:rsidRDefault="0086084C" w:rsidP="008608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January 2023</w:t>
      </w:r>
    </w:p>
    <w:p w14:paraId="201239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35290" w14:textId="77777777" w:rsidR="0086084C" w:rsidRDefault="0086084C" w:rsidP="009139A6">
      <w:r>
        <w:separator/>
      </w:r>
    </w:p>
  </w:endnote>
  <w:endnote w:type="continuationSeparator" w:id="0">
    <w:p w14:paraId="59B62B39" w14:textId="77777777" w:rsidR="0086084C" w:rsidRDefault="008608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C30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4A9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DB2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49607" w14:textId="77777777" w:rsidR="0086084C" w:rsidRDefault="0086084C" w:rsidP="009139A6">
      <w:r>
        <w:separator/>
      </w:r>
    </w:p>
  </w:footnote>
  <w:footnote w:type="continuationSeparator" w:id="0">
    <w:p w14:paraId="6D9813A6" w14:textId="77777777" w:rsidR="0086084C" w:rsidRDefault="008608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4B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A93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59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84C"/>
    <w:rsid w:val="000666E0"/>
    <w:rsid w:val="002510B7"/>
    <w:rsid w:val="005C130B"/>
    <w:rsid w:val="00826F5C"/>
    <w:rsid w:val="0086084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14F8C"/>
  <w15:chartTrackingRefBased/>
  <w15:docId w15:val="{BD6DACAB-F2B2-4187-B490-12638CE7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2023-02-25T20:55:00Z</dcterms:created>
  <dcterms:modified xsi:type="dcterms:W3CDTF">2023-02-25T20:56:00Z</dcterms:modified>
</cp:coreProperties>
</file>