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08CE1" w14:textId="77777777" w:rsidR="00572861" w:rsidRDefault="00572861" w:rsidP="005728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BOLTON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1D986E7" w14:textId="77777777" w:rsidR="00572861" w:rsidRDefault="00572861" w:rsidP="005728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Clerk.</w:t>
      </w:r>
    </w:p>
    <w:p w14:paraId="51192CB9" w14:textId="77777777" w:rsidR="00572861" w:rsidRDefault="00572861" w:rsidP="00572861">
      <w:pPr>
        <w:pStyle w:val="NoSpacing"/>
        <w:rPr>
          <w:rFonts w:cs="Times New Roman"/>
          <w:szCs w:val="24"/>
        </w:rPr>
      </w:pPr>
    </w:p>
    <w:p w14:paraId="4DD5A91F" w14:textId="77777777" w:rsidR="00572861" w:rsidRDefault="00572861" w:rsidP="00572861">
      <w:pPr>
        <w:pStyle w:val="NoSpacing"/>
        <w:rPr>
          <w:rFonts w:cs="Times New Roman"/>
          <w:szCs w:val="24"/>
        </w:rPr>
      </w:pPr>
    </w:p>
    <w:p w14:paraId="18C5E407" w14:textId="77777777" w:rsidR="00572861" w:rsidRDefault="00572861" w:rsidP="005728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Pygot</w:t>
      </w:r>
      <w:proofErr w:type="spellEnd"/>
      <w:r>
        <w:rPr>
          <w:rFonts w:cs="Times New Roman"/>
          <w:szCs w:val="24"/>
        </w:rPr>
        <w:t xml:space="preserve">, Serjeant-at-law(q.v.), and James Hobert(q.v.) brought a </w:t>
      </w:r>
      <w:proofErr w:type="gramStart"/>
      <w:r>
        <w:rPr>
          <w:rFonts w:cs="Times New Roman"/>
          <w:szCs w:val="24"/>
        </w:rPr>
        <w:t>plaint</w:t>
      </w:r>
      <w:proofErr w:type="gramEnd"/>
    </w:p>
    <w:p w14:paraId="7AC9AB3E" w14:textId="77777777" w:rsidR="00572861" w:rsidRDefault="00572861" w:rsidP="005728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debt against him and Thomas Kempe, Bishop of London(q.v.).</w:t>
      </w:r>
    </w:p>
    <w:p w14:paraId="25BB6D66" w14:textId="77777777" w:rsidR="00572861" w:rsidRDefault="00572861" w:rsidP="005728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260AFE8" w14:textId="77777777" w:rsidR="00572861" w:rsidRDefault="00572861" w:rsidP="00572861">
      <w:pPr>
        <w:pStyle w:val="NoSpacing"/>
        <w:rPr>
          <w:rFonts w:cs="Times New Roman"/>
          <w:szCs w:val="24"/>
        </w:rPr>
      </w:pPr>
    </w:p>
    <w:p w14:paraId="7249268D" w14:textId="77777777" w:rsidR="00572861" w:rsidRDefault="00572861" w:rsidP="00572861">
      <w:pPr>
        <w:pStyle w:val="NoSpacing"/>
        <w:rPr>
          <w:rFonts w:cs="Times New Roman"/>
          <w:szCs w:val="24"/>
        </w:rPr>
      </w:pPr>
    </w:p>
    <w:p w14:paraId="7B58F62A" w14:textId="77777777" w:rsidR="00572861" w:rsidRDefault="00572861" w:rsidP="0057286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2023</w:t>
      </w:r>
    </w:p>
    <w:p w14:paraId="2D3423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4DEDF" w14:textId="77777777" w:rsidR="00572861" w:rsidRDefault="00572861" w:rsidP="009139A6">
      <w:r>
        <w:separator/>
      </w:r>
    </w:p>
  </w:endnote>
  <w:endnote w:type="continuationSeparator" w:id="0">
    <w:p w14:paraId="37E52AC9" w14:textId="77777777" w:rsidR="00572861" w:rsidRDefault="005728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B71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CF57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999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1E9AC" w14:textId="77777777" w:rsidR="00572861" w:rsidRDefault="00572861" w:rsidP="009139A6">
      <w:r>
        <w:separator/>
      </w:r>
    </w:p>
  </w:footnote>
  <w:footnote w:type="continuationSeparator" w:id="0">
    <w:p w14:paraId="2A051E01" w14:textId="77777777" w:rsidR="00572861" w:rsidRDefault="005728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EB3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03C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953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861"/>
    <w:rsid w:val="000666E0"/>
    <w:rsid w:val="002510B7"/>
    <w:rsid w:val="0057286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2E227"/>
  <w15:chartTrackingRefBased/>
  <w15:docId w15:val="{AAD15BBF-7B74-4185-AFB1-36B57387E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728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2023-07-07T20:33:00Z</dcterms:created>
  <dcterms:modified xsi:type="dcterms:W3CDTF">2023-07-07T20:33:00Z</dcterms:modified>
</cp:coreProperties>
</file>