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F162" w14:textId="77777777" w:rsidR="00476A0E" w:rsidRDefault="00476A0E" w:rsidP="00476A0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BOLTON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FFEFD31" w14:textId="77777777" w:rsidR="00476A0E" w:rsidRDefault="00476A0E" w:rsidP="00476A0E">
      <w:pPr>
        <w:pStyle w:val="NoSpacing"/>
        <w:rPr>
          <w:rFonts w:cs="Times New Roman"/>
          <w:szCs w:val="24"/>
        </w:rPr>
      </w:pPr>
    </w:p>
    <w:p w14:paraId="34440A4E" w14:textId="77777777" w:rsidR="00476A0E" w:rsidRDefault="00476A0E" w:rsidP="00476A0E">
      <w:pPr>
        <w:pStyle w:val="NoSpacing"/>
        <w:rPr>
          <w:rFonts w:cs="Times New Roman"/>
          <w:szCs w:val="24"/>
        </w:rPr>
      </w:pPr>
    </w:p>
    <w:p w14:paraId="314C3372" w14:textId="77777777" w:rsidR="00476A0E" w:rsidRDefault="00476A0E" w:rsidP="00476A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Watton, Norfolk,</w:t>
      </w:r>
    </w:p>
    <w:p w14:paraId="535E5F79" w14:textId="77777777" w:rsidR="00476A0E" w:rsidRDefault="00476A0E" w:rsidP="00476A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Conyers.</w:t>
      </w:r>
    </w:p>
    <w:p w14:paraId="66819499" w14:textId="77777777" w:rsidR="00476A0E" w:rsidRDefault="00476A0E" w:rsidP="00476A0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42EA426" w14:textId="77777777" w:rsidR="00476A0E" w:rsidRDefault="00476A0E" w:rsidP="00476A0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p.156)</w:t>
      </w:r>
    </w:p>
    <w:p w14:paraId="5C5C153A" w14:textId="77777777" w:rsidR="00476A0E" w:rsidRDefault="00476A0E" w:rsidP="00476A0E">
      <w:pPr>
        <w:pStyle w:val="NoSpacing"/>
        <w:rPr>
          <w:rFonts w:eastAsia="Times New Roman" w:cs="Times New Roman"/>
          <w:szCs w:val="24"/>
        </w:rPr>
      </w:pPr>
    </w:p>
    <w:p w14:paraId="53A74097" w14:textId="77777777" w:rsidR="00476A0E" w:rsidRDefault="00476A0E" w:rsidP="00476A0E">
      <w:pPr>
        <w:pStyle w:val="NoSpacing"/>
        <w:rPr>
          <w:rFonts w:eastAsia="Times New Roman" w:cs="Times New Roman"/>
          <w:szCs w:val="24"/>
        </w:rPr>
      </w:pPr>
    </w:p>
    <w:p w14:paraId="5265B79F" w14:textId="77777777" w:rsidR="00476A0E" w:rsidRDefault="00476A0E" w:rsidP="00476A0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71F877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7D48" w14:textId="77777777" w:rsidR="00476A0E" w:rsidRDefault="00476A0E" w:rsidP="009139A6">
      <w:r>
        <w:separator/>
      </w:r>
    </w:p>
  </w:endnote>
  <w:endnote w:type="continuationSeparator" w:id="0">
    <w:p w14:paraId="00184F90" w14:textId="77777777" w:rsidR="00476A0E" w:rsidRDefault="00476A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2F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528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E0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0912C" w14:textId="77777777" w:rsidR="00476A0E" w:rsidRDefault="00476A0E" w:rsidP="009139A6">
      <w:r>
        <w:separator/>
      </w:r>
    </w:p>
  </w:footnote>
  <w:footnote w:type="continuationSeparator" w:id="0">
    <w:p w14:paraId="76E823A0" w14:textId="77777777" w:rsidR="00476A0E" w:rsidRDefault="00476A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D72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AC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3E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0E"/>
    <w:rsid w:val="000666E0"/>
    <w:rsid w:val="002510B7"/>
    <w:rsid w:val="00476A0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2FCBC"/>
  <w15:chartTrackingRefBased/>
  <w15:docId w15:val="{E78A7347-DB0E-4600-955F-54BB5EB5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2023-11-24T20:03:00Z</dcterms:created>
  <dcterms:modified xsi:type="dcterms:W3CDTF">2023-11-24T20:03:00Z</dcterms:modified>
</cp:coreProperties>
</file>