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46BF" w:rsidRDefault="007D46BF" w:rsidP="007D46BF">
      <w:pPr>
        <w:pStyle w:val="NoSpacing"/>
      </w:pPr>
      <w:r>
        <w:rPr>
          <w:u w:val="single"/>
        </w:rPr>
        <w:t>John BOLTON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:rsidR="007D46BF" w:rsidRDefault="007D46BF" w:rsidP="007D46BF">
      <w:pPr>
        <w:pStyle w:val="NoSpacing"/>
      </w:pPr>
    </w:p>
    <w:p w:rsidR="007D46BF" w:rsidRDefault="007D46BF" w:rsidP="007D46BF">
      <w:pPr>
        <w:pStyle w:val="NoSpacing"/>
      </w:pPr>
    </w:p>
    <w:p w:rsidR="00F959E2" w:rsidRDefault="00F959E2" w:rsidP="00F959E2">
      <w:pPr>
        <w:pStyle w:val="NoSpacing"/>
      </w:pPr>
      <w:r>
        <w:t>29 Mar.1423</w:t>
      </w:r>
      <w:r>
        <w:tab/>
        <w:t>He was a juror on the inquisition post mortem held in York Castle into</w:t>
      </w:r>
    </w:p>
    <w:p w:rsidR="00F959E2" w:rsidRDefault="00F959E2" w:rsidP="00F959E2">
      <w:pPr>
        <w:pStyle w:val="NoSpacing"/>
      </w:pPr>
      <w:r>
        <w:tab/>
      </w:r>
      <w:r>
        <w:tab/>
        <w:t xml:space="preserve">lands of the late Margaret </w:t>
      </w:r>
      <w:proofErr w:type="spellStart"/>
      <w:r>
        <w:t>Scrope</w:t>
      </w:r>
      <w:proofErr w:type="spellEnd"/>
      <w:r>
        <w:t>(q.v.).</w:t>
      </w:r>
    </w:p>
    <w:p w:rsidR="00F959E2" w:rsidRDefault="00F959E2" w:rsidP="00F959E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22-117)</w:t>
      </w:r>
    </w:p>
    <w:p w:rsidR="007D46BF" w:rsidRDefault="007D46BF" w:rsidP="007D46BF">
      <w:pPr>
        <w:pStyle w:val="NoSpacing"/>
      </w:pPr>
      <w:r>
        <w:t xml:space="preserve">  7 Aug.1423</w:t>
      </w:r>
      <w:r>
        <w:tab/>
        <w:t>He was a juror on the inquisition post mortem held in York Castle into</w:t>
      </w:r>
    </w:p>
    <w:p w:rsidR="007D46BF" w:rsidRDefault="007D46BF" w:rsidP="007D46BF">
      <w:pPr>
        <w:pStyle w:val="NoSpacing"/>
      </w:pPr>
      <w:r>
        <w:tab/>
      </w:r>
      <w:r>
        <w:tab/>
        <w:t>lands of the late Elizabeth de Neville(q.v.).</w:t>
      </w:r>
    </w:p>
    <w:p w:rsidR="00F959E2" w:rsidRDefault="007D46BF" w:rsidP="007D46B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22-153)</w:t>
      </w:r>
    </w:p>
    <w:p w:rsidR="007D46BF" w:rsidRDefault="007D46BF" w:rsidP="007D46BF">
      <w:pPr>
        <w:pStyle w:val="NoSpacing"/>
      </w:pPr>
    </w:p>
    <w:p w:rsidR="007D46BF" w:rsidRDefault="007D46BF" w:rsidP="007D46BF">
      <w:pPr>
        <w:pStyle w:val="NoSpacing"/>
      </w:pPr>
    </w:p>
    <w:p w:rsidR="007D46BF" w:rsidRDefault="007D46BF" w:rsidP="007D46BF">
      <w:pPr>
        <w:pStyle w:val="NoSpacing"/>
      </w:pPr>
      <w:r>
        <w:t>20 March 2017</w:t>
      </w:r>
    </w:p>
    <w:p w:rsidR="00F959E2" w:rsidRPr="00A06D93" w:rsidRDefault="00F959E2" w:rsidP="007D46BF">
      <w:pPr>
        <w:pStyle w:val="NoSpacing"/>
      </w:pPr>
      <w:r>
        <w:t>29 July 2017</w:t>
      </w:r>
      <w:bookmarkStart w:id="0" w:name="_GoBack"/>
      <w:bookmarkEnd w:id="0"/>
    </w:p>
    <w:p w:rsidR="006B2F86" w:rsidRPr="007D46BF" w:rsidRDefault="00F959E2" w:rsidP="00E71FC3">
      <w:pPr>
        <w:pStyle w:val="NoSpacing"/>
      </w:pPr>
    </w:p>
    <w:sectPr w:rsidR="006B2F86" w:rsidRPr="007D46B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46BF" w:rsidRDefault="007D46BF" w:rsidP="00E71FC3">
      <w:pPr>
        <w:spacing w:after="0" w:line="240" w:lineRule="auto"/>
      </w:pPr>
      <w:r>
        <w:separator/>
      </w:r>
    </w:p>
  </w:endnote>
  <w:endnote w:type="continuationSeparator" w:id="0">
    <w:p w:rsidR="007D46BF" w:rsidRDefault="007D46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46BF" w:rsidRDefault="007D46BF" w:rsidP="00E71FC3">
      <w:pPr>
        <w:spacing w:after="0" w:line="240" w:lineRule="auto"/>
      </w:pPr>
      <w:r>
        <w:separator/>
      </w:r>
    </w:p>
  </w:footnote>
  <w:footnote w:type="continuationSeparator" w:id="0">
    <w:p w:rsidR="007D46BF" w:rsidRDefault="007D46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6BF"/>
    <w:rsid w:val="001A7C09"/>
    <w:rsid w:val="00577BD5"/>
    <w:rsid w:val="00656CBA"/>
    <w:rsid w:val="006A1F77"/>
    <w:rsid w:val="00733BE7"/>
    <w:rsid w:val="007D46BF"/>
    <w:rsid w:val="00AB52E8"/>
    <w:rsid w:val="00B16D3F"/>
    <w:rsid w:val="00BB41AC"/>
    <w:rsid w:val="00E71FC3"/>
    <w:rsid w:val="00EF4813"/>
    <w:rsid w:val="00F9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1B8B0"/>
  <w15:chartTrackingRefBased/>
  <w15:docId w15:val="{9AE9BDC1-A6C1-47C2-B555-6EACD8B94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2017-03-20T22:02:00Z</dcterms:created>
  <dcterms:modified xsi:type="dcterms:W3CDTF">2017-07-29T18:19:00Z</dcterms:modified>
</cp:coreProperties>
</file>