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1DE00" w14:textId="77777777" w:rsidR="00E47068" w:rsidRDefault="00303DE2" w:rsidP="00C009D8">
      <w:pPr>
        <w:pStyle w:val="NoSpacing"/>
      </w:pPr>
      <w:r>
        <w:rPr>
          <w:u w:val="single"/>
        </w:rPr>
        <w:t>James BOLTON</w:t>
      </w:r>
      <w:r>
        <w:t xml:space="preserve">         (fl.1479-80)</w:t>
      </w:r>
    </w:p>
    <w:p w14:paraId="44FE6C35" w14:textId="77777777" w:rsidR="00303DE2" w:rsidRDefault="00303DE2" w:rsidP="00C009D8">
      <w:pPr>
        <w:pStyle w:val="NoSpacing"/>
      </w:pPr>
      <w:r>
        <w:t>Prior of Watton, Yorkshire.</w:t>
      </w:r>
    </w:p>
    <w:p w14:paraId="6F8A0EA8" w14:textId="77777777" w:rsidR="00303DE2" w:rsidRDefault="00303DE2" w:rsidP="00C009D8">
      <w:pPr>
        <w:pStyle w:val="NoSpacing"/>
      </w:pPr>
    </w:p>
    <w:p w14:paraId="1E614855" w14:textId="77777777" w:rsidR="00303DE2" w:rsidRDefault="00303DE2" w:rsidP="00C009D8">
      <w:pPr>
        <w:pStyle w:val="NoSpacing"/>
      </w:pPr>
    </w:p>
    <w:p w14:paraId="15209DC1" w14:textId="6B158A9C" w:rsidR="00303DE2" w:rsidRDefault="00303DE2" w:rsidP="00C009D8">
      <w:pPr>
        <w:pStyle w:val="NoSpacing"/>
      </w:pPr>
      <w:r>
        <w:t xml:space="preserve">       1479-80</w:t>
      </w:r>
      <w:r>
        <w:tab/>
        <w:t>D.D. Cambridge University.   (Alumni Cantab. vol.</w:t>
      </w:r>
      <w:proofErr w:type="gramStart"/>
      <w:r>
        <w:t>1 part</w:t>
      </w:r>
      <w:proofErr w:type="gramEnd"/>
      <w:r>
        <w:t xml:space="preserve"> 1 p.175)</w:t>
      </w:r>
    </w:p>
    <w:p w14:paraId="4BEFA846" w14:textId="77777777" w:rsidR="00E849DB" w:rsidRDefault="00E849DB" w:rsidP="00E849DB">
      <w:pPr>
        <w:pStyle w:val="NoSpacing"/>
      </w:pPr>
      <w:r>
        <w:t>14 Jun.1482</w:t>
      </w:r>
      <w:r>
        <w:tab/>
        <w:t>He was licensed to preach anywhere in the diocese of York.</w:t>
      </w:r>
    </w:p>
    <w:p w14:paraId="4417584D" w14:textId="77777777" w:rsidR="00E849DB" w:rsidRDefault="00E849DB" w:rsidP="00E849DB">
      <w:pPr>
        <w:pStyle w:val="NoSpacing"/>
      </w:pPr>
      <w:r>
        <w:tab/>
      </w:r>
      <w:r>
        <w:tab/>
        <w:t>(“The Register of Thomas Rotherham, Archbishop of York 1480-1500</w:t>
      </w:r>
    </w:p>
    <w:p w14:paraId="3473722B" w14:textId="4EA357C4" w:rsidR="00E849DB" w:rsidRDefault="00E849DB" w:rsidP="00E849DB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p.20)</w:t>
      </w:r>
    </w:p>
    <w:p w14:paraId="1F50A36C" w14:textId="77777777" w:rsidR="00303DE2" w:rsidRDefault="00303DE2" w:rsidP="00C009D8">
      <w:pPr>
        <w:pStyle w:val="NoSpacing"/>
      </w:pPr>
    </w:p>
    <w:p w14:paraId="739A2373" w14:textId="77777777" w:rsidR="00303DE2" w:rsidRDefault="00303DE2" w:rsidP="00C009D8">
      <w:pPr>
        <w:pStyle w:val="NoSpacing"/>
      </w:pPr>
    </w:p>
    <w:p w14:paraId="7B4EDBF9" w14:textId="396F9BCA" w:rsidR="00303DE2" w:rsidRDefault="00303DE2" w:rsidP="00C009D8">
      <w:pPr>
        <w:pStyle w:val="NoSpacing"/>
      </w:pPr>
      <w:r>
        <w:t>23 October 2013</w:t>
      </w:r>
    </w:p>
    <w:p w14:paraId="09B86589" w14:textId="2E93B9A4" w:rsidR="00E849DB" w:rsidRPr="00303DE2" w:rsidRDefault="00E849DB" w:rsidP="00C009D8">
      <w:pPr>
        <w:pStyle w:val="NoSpacing"/>
        <w:rPr>
          <w:u w:val="single"/>
        </w:rPr>
      </w:pPr>
      <w:r>
        <w:t>23 June 2019</w:t>
      </w:r>
      <w:bookmarkStart w:id="0" w:name="_GoBack"/>
      <w:bookmarkEnd w:id="0"/>
    </w:p>
    <w:sectPr w:rsidR="00E849DB" w:rsidRPr="00303D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74F4E" w14:textId="77777777" w:rsidR="00303DE2" w:rsidRDefault="00303DE2" w:rsidP="00920DE3">
      <w:pPr>
        <w:spacing w:after="0" w:line="240" w:lineRule="auto"/>
      </w:pPr>
      <w:r>
        <w:separator/>
      </w:r>
    </w:p>
  </w:endnote>
  <w:endnote w:type="continuationSeparator" w:id="0">
    <w:p w14:paraId="4B3A2098" w14:textId="77777777" w:rsidR="00303DE2" w:rsidRDefault="00303D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B62A1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5822C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22CFB56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D2A3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9E090" w14:textId="77777777" w:rsidR="00303DE2" w:rsidRDefault="00303DE2" w:rsidP="00920DE3">
      <w:pPr>
        <w:spacing w:after="0" w:line="240" w:lineRule="auto"/>
      </w:pPr>
      <w:r>
        <w:separator/>
      </w:r>
    </w:p>
  </w:footnote>
  <w:footnote w:type="continuationSeparator" w:id="0">
    <w:p w14:paraId="00EBC421" w14:textId="77777777" w:rsidR="00303DE2" w:rsidRDefault="00303D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AB76F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DAA4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F2E8B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3DE2"/>
    <w:rsid w:val="00120749"/>
    <w:rsid w:val="00303DE2"/>
    <w:rsid w:val="00624CAE"/>
    <w:rsid w:val="00920DE3"/>
    <w:rsid w:val="00C009D8"/>
    <w:rsid w:val="00CF53C8"/>
    <w:rsid w:val="00E47068"/>
    <w:rsid w:val="00E8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A1274"/>
  <w15:docId w15:val="{86CC5C31-172C-413F-B7C3-26793CE4B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2013-10-23T21:26:00Z</dcterms:created>
  <dcterms:modified xsi:type="dcterms:W3CDTF">2019-06-23T14:32:00Z</dcterms:modified>
</cp:coreProperties>
</file>