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E85" w:rsidRDefault="003F5E85" w:rsidP="003F5E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George BOLTON</w:t>
      </w:r>
      <w:r>
        <w:rPr>
          <w:rStyle w:val="Hyperlink"/>
          <w:u w:val="none"/>
        </w:rPr>
        <w:t xml:space="preserve">       (fl.1493)</w:t>
      </w:r>
    </w:p>
    <w:p w:rsidR="003F5E85" w:rsidRDefault="003F5E85" w:rsidP="003F5E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London.</w:t>
      </w:r>
    </w:p>
    <w:p w:rsidR="003F5E85" w:rsidRDefault="003F5E85" w:rsidP="003F5E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3F5E85" w:rsidRDefault="003F5E85" w:rsidP="003F5E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3F5E85" w:rsidRDefault="003F5E85" w:rsidP="003F5E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26 Aug.1493</w:t>
      </w:r>
      <w:r>
        <w:rPr>
          <w:rStyle w:val="Hyperlink"/>
          <w:u w:val="none"/>
        </w:rPr>
        <w:tab/>
        <w:t>He made his Will.</w:t>
      </w:r>
    </w:p>
    <w:p w:rsidR="003F5E85" w:rsidRDefault="003F5E85" w:rsidP="003F5E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t>(</w:t>
      </w:r>
      <w:hyperlink w:history="1">
        <w:r w:rsidRPr="009420EE">
          <w:rPr>
            <w:rStyle w:val="Hyperlink"/>
          </w:rPr>
          <w:t>www.discovery.nationalarchives.gov.uk   ref.</w:t>
        </w:r>
        <w:proofErr w:type="gramEnd"/>
        <w:r w:rsidRPr="009420EE">
          <w:rPr>
            <w:rStyle w:val="Hyperlink"/>
          </w:rPr>
          <w:t xml:space="preserve">  </w:t>
        </w:r>
      </w:hyperlink>
      <w:r w:rsidRPr="00A858C3">
        <w:rPr>
          <w:rStyle w:val="Hyperlink"/>
          <w:u w:val="none"/>
        </w:rPr>
        <w:t>PROB 11/9/387)</w:t>
      </w:r>
    </w:p>
    <w:p w:rsidR="003F5E85" w:rsidRDefault="003F5E85" w:rsidP="003F5E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3F5E85" w:rsidRDefault="003F5E85" w:rsidP="003F5E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3F5E85" w:rsidRDefault="003F5E85" w:rsidP="003F5E8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25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E85" w:rsidRDefault="003F5E85" w:rsidP="00920DE3">
      <w:pPr>
        <w:spacing w:after="0" w:line="240" w:lineRule="auto"/>
      </w:pPr>
      <w:r>
        <w:separator/>
      </w:r>
    </w:p>
  </w:endnote>
  <w:endnote w:type="continuationSeparator" w:id="0">
    <w:p w:rsidR="003F5E85" w:rsidRDefault="003F5E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E85" w:rsidRDefault="003F5E85" w:rsidP="00920DE3">
      <w:pPr>
        <w:spacing w:after="0" w:line="240" w:lineRule="auto"/>
      </w:pPr>
      <w:r>
        <w:separator/>
      </w:r>
    </w:p>
  </w:footnote>
  <w:footnote w:type="continuationSeparator" w:id="0">
    <w:p w:rsidR="003F5E85" w:rsidRDefault="003F5E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85"/>
    <w:rsid w:val="00120749"/>
    <w:rsid w:val="003F5E8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F5E8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3F5E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2015-07-14T13:23:00Z</dcterms:created>
  <dcterms:modified xsi:type="dcterms:W3CDTF">2015-07-14T13:23:00Z</dcterms:modified>
</cp:coreProperties>
</file>