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10DCE" w14:textId="77777777" w:rsidR="003A3755" w:rsidRDefault="003A3755" w:rsidP="003A3755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BOLT, junior</w:t>
      </w:r>
      <w:r>
        <w:rPr>
          <w:rFonts w:ascii="Times New Roman" w:hAnsi="Times New Roman" w:cs="Times New Roman"/>
        </w:rPr>
        <w:t xml:space="preserve">        (fl.1483)</w:t>
      </w:r>
    </w:p>
    <w:p w14:paraId="135B6EC1" w14:textId="77777777" w:rsidR="003A3755" w:rsidRDefault="003A3755" w:rsidP="003A3755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Penshurst</w:t>
      </w:r>
      <w:proofErr w:type="spellEnd"/>
      <w:r>
        <w:rPr>
          <w:rFonts w:ascii="Times New Roman" w:hAnsi="Times New Roman" w:cs="Times New Roman"/>
        </w:rPr>
        <w:t>, Sussex. Labourer.</w:t>
      </w:r>
    </w:p>
    <w:p w14:paraId="35B4B090" w14:textId="77777777" w:rsidR="003A3755" w:rsidRDefault="003A3755" w:rsidP="003A3755">
      <w:pPr>
        <w:pStyle w:val="NoSpacing"/>
        <w:jc w:val="both"/>
        <w:rPr>
          <w:rFonts w:ascii="Times New Roman" w:hAnsi="Times New Roman" w:cs="Times New Roman"/>
        </w:rPr>
      </w:pPr>
    </w:p>
    <w:p w14:paraId="6FE664F8" w14:textId="77777777" w:rsidR="003A3755" w:rsidRDefault="003A3755" w:rsidP="003A3755">
      <w:pPr>
        <w:pStyle w:val="NoSpacing"/>
        <w:jc w:val="both"/>
        <w:rPr>
          <w:rFonts w:ascii="Times New Roman" w:hAnsi="Times New Roman" w:cs="Times New Roman"/>
        </w:rPr>
      </w:pPr>
    </w:p>
    <w:p w14:paraId="74BC6411" w14:textId="77777777" w:rsidR="003A3755" w:rsidRDefault="003A3755" w:rsidP="003A3755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Sir Henry Staford, Duke of Buckingham(q.v.), brought a plaint of trespass</w:t>
      </w:r>
    </w:p>
    <w:p w14:paraId="7A57E89E" w14:textId="77777777" w:rsidR="003A3755" w:rsidRDefault="003A3755" w:rsidP="003A3755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 a park and hunting against him and 6 others.</w:t>
      </w:r>
    </w:p>
    <w:p w14:paraId="1983ECC3" w14:textId="77777777" w:rsidR="003A3755" w:rsidRDefault="003A3755" w:rsidP="003A3755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1AA0">
        <w:rPr>
          <w:rFonts w:ascii="Times New Roman" w:hAnsi="Times New Roman" w:cs="Times New Roman"/>
        </w:rPr>
        <w:t xml:space="preserve">( </w:t>
      </w:r>
      <w:r w:rsidRPr="008A6714">
        <w:rPr>
          <w:rFonts w:ascii="Times New Roman" w:hAnsi="Times New Roman" w:cs="Times New Roman"/>
          <w:color w:val="0F4761" w:themeColor="accent1" w:themeShade="BF"/>
          <w:u w:val="single"/>
        </w:rPr>
        <w:t>http://aalt.law.uh.edu/Indices/CP40Indices/CP40no883Pl.htm</w:t>
      </w:r>
      <w:r w:rsidRPr="00461AA0">
        <w:rPr>
          <w:rFonts w:ascii="Times New Roman" w:hAnsi="Times New Roman" w:cs="Times New Roman"/>
        </w:rPr>
        <w:t xml:space="preserve"> )</w:t>
      </w:r>
    </w:p>
    <w:p w14:paraId="751EB5F3" w14:textId="77777777" w:rsidR="003A3755" w:rsidRDefault="003A3755" w:rsidP="003A3755">
      <w:pPr>
        <w:pStyle w:val="NoSpacing"/>
        <w:jc w:val="both"/>
        <w:rPr>
          <w:rFonts w:ascii="Times New Roman" w:hAnsi="Times New Roman" w:cs="Times New Roman"/>
        </w:rPr>
      </w:pPr>
    </w:p>
    <w:p w14:paraId="36372590" w14:textId="77777777" w:rsidR="003A3755" w:rsidRDefault="003A3755" w:rsidP="003A3755">
      <w:pPr>
        <w:pStyle w:val="NoSpacing"/>
        <w:jc w:val="both"/>
        <w:rPr>
          <w:rFonts w:ascii="Times New Roman" w:hAnsi="Times New Roman" w:cs="Times New Roman"/>
        </w:rPr>
      </w:pPr>
    </w:p>
    <w:p w14:paraId="7CA8C992" w14:textId="77777777" w:rsidR="003A3755" w:rsidRDefault="003A3755" w:rsidP="003A3755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April 2026</w:t>
      </w:r>
    </w:p>
    <w:p w14:paraId="15984F2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D78CE" w14:textId="77777777" w:rsidR="007278AE" w:rsidRDefault="007278AE" w:rsidP="00086E2C">
      <w:pPr>
        <w:spacing w:after="0" w:line="240" w:lineRule="auto"/>
      </w:pPr>
      <w:r>
        <w:separator/>
      </w:r>
    </w:p>
  </w:endnote>
  <w:endnote w:type="continuationSeparator" w:id="0">
    <w:p w14:paraId="6FB1B17E" w14:textId="77777777" w:rsidR="007278AE" w:rsidRDefault="007278A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D315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9409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BD42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CB5EC" w14:textId="77777777" w:rsidR="007278AE" w:rsidRDefault="007278AE" w:rsidP="00086E2C">
      <w:pPr>
        <w:spacing w:after="0" w:line="240" w:lineRule="auto"/>
      </w:pPr>
      <w:r>
        <w:separator/>
      </w:r>
    </w:p>
  </w:footnote>
  <w:footnote w:type="continuationSeparator" w:id="0">
    <w:p w14:paraId="3357DC75" w14:textId="77777777" w:rsidR="007278AE" w:rsidRDefault="007278A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6F3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C651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D7F7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755"/>
    <w:rsid w:val="00086E2C"/>
    <w:rsid w:val="000A2E7A"/>
    <w:rsid w:val="002244B7"/>
    <w:rsid w:val="00314D94"/>
    <w:rsid w:val="003A3755"/>
    <w:rsid w:val="00617568"/>
    <w:rsid w:val="006E68FA"/>
    <w:rsid w:val="007278AE"/>
    <w:rsid w:val="0074725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53FA5"/>
  <w15:chartTrackingRefBased/>
  <w15:docId w15:val="{96341411-B7E7-4FE9-86AB-B1C264D45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A37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2026-04-29T16:40:00Z</dcterms:created>
  <dcterms:modified xsi:type="dcterms:W3CDTF">2026-04-29T16:41:00Z</dcterms:modified>
</cp:coreProperties>
</file>