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8DF22" w14:textId="77777777" w:rsidR="00791274" w:rsidRDefault="00791274" w:rsidP="00791274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Thomas BOLOUR</w:t>
      </w:r>
      <w:r>
        <w:rPr>
          <w:rFonts w:eastAsia="Times New Roman"/>
        </w:rPr>
        <w:t xml:space="preserve">      (fl.1399)</w:t>
      </w:r>
    </w:p>
    <w:p w14:paraId="33351BB4" w14:textId="77777777" w:rsidR="00791274" w:rsidRDefault="00791274" w:rsidP="00791274">
      <w:pPr>
        <w:pStyle w:val="NoSpacing"/>
        <w:rPr>
          <w:rFonts w:eastAsia="Times New Roman"/>
        </w:rPr>
      </w:pPr>
      <w:r>
        <w:rPr>
          <w:rFonts w:eastAsia="Times New Roman"/>
        </w:rPr>
        <w:t>of Kent.</w:t>
      </w:r>
    </w:p>
    <w:p w14:paraId="1774A814" w14:textId="77777777" w:rsidR="00791274" w:rsidRDefault="00791274" w:rsidP="00791274">
      <w:pPr>
        <w:pStyle w:val="NoSpacing"/>
        <w:rPr>
          <w:rFonts w:eastAsia="Times New Roman"/>
        </w:rPr>
      </w:pPr>
    </w:p>
    <w:p w14:paraId="7160B904" w14:textId="77777777" w:rsidR="00791274" w:rsidRDefault="00791274" w:rsidP="00791274">
      <w:pPr>
        <w:pStyle w:val="NoSpacing"/>
        <w:rPr>
          <w:rFonts w:eastAsia="Times New Roman"/>
        </w:rPr>
      </w:pPr>
    </w:p>
    <w:p w14:paraId="26A6BFAC" w14:textId="77777777" w:rsidR="00791274" w:rsidRDefault="00791274" w:rsidP="00791274">
      <w:pPr>
        <w:pStyle w:val="NoSpacing"/>
        <w:rPr>
          <w:rFonts w:eastAsia="Times New Roman"/>
        </w:rPr>
      </w:pPr>
      <w:r>
        <w:rPr>
          <w:rFonts w:eastAsia="Times New Roman"/>
        </w:rPr>
        <w:t>27 Oct.1399</w:t>
      </w:r>
      <w:r>
        <w:rPr>
          <w:rFonts w:eastAsia="Times New Roman"/>
        </w:rPr>
        <w:tab/>
        <w:t>He was granted 4 tuns of wine a year.    (C.P.R. 1399-1401 p.32)</w:t>
      </w:r>
    </w:p>
    <w:p w14:paraId="6613EEA4" w14:textId="77777777" w:rsidR="00791274" w:rsidRDefault="00791274" w:rsidP="00791274">
      <w:pPr>
        <w:pStyle w:val="NoSpacing"/>
        <w:rPr>
          <w:rFonts w:eastAsia="Times New Roman"/>
        </w:rPr>
      </w:pPr>
    </w:p>
    <w:p w14:paraId="25B6FC85" w14:textId="77777777" w:rsidR="00791274" w:rsidRDefault="00791274" w:rsidP="00791274">
      <w:pPr>
        <w:pStyle w:val="NoSpacing"/>
        <w:rPr>
          <w:rFonts w:eastAsia="Times New Roman"/>
        </w:rPr>
      </w:pPr>
    </w:p>
    <w:p w14:paraId="78024637" w14:textId="77777777" w:rsidR="00791274" w:rsidRDefault="00791274" w:rsidP="00791274">
      <w:pPr>
        <w:pStyle w:val="NoSpacing"/>
        <w:rPr>
          <w:rFonts w:eastAsia="Times New Roman"/>
        </w:rPr>
      </w:pPr>
      <w:r>
        <w:rPr>
          <w:rFonts w:eastAsia="Times New Roman"/>
        </w:rPr>
        <w:t>14 February 2026</w:t>
      </w:r>
    </w:p>
    <w:p w14:paraId="484AB14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BEA1C" w14:textId="77777777" w:rsidR="008E0126" w:rsidRDefault="008E0126" w:rsidP="00086E2C">
      <w:pPr>
        <w:spacing w:after="0" w:line="240" w:lineRule="auto"/>
      </w:pPr>
      <w:r>
        <w:separator/>
      </w:r>
    </w:p>
  </w:endnote>
  <w:endnote w:type="continuationSeparator" w:id="0">
    <w:p w14:paraId="53C2B746" w14:textId="77777777" w:rsidR="008E0126" w:rsidRDefault="008E012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42F8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F78E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0F38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18F8B" w14:textId="77777777" w:rsidR="008E0126" w:rsidRDefault="008E0126" w:rsidP="00086E2C">
      <w:pPr>
        <w:spacing w:after="0" w:line="240" w:lineRule="auto"/>
      </w:pPr>
      <w:r>
        <w:separator/>
      </w:r>
    </w:p>
  </w:footnote>
  <w:footnote w:type="continuationSeparator" w:id="0">
    <w:p w14:paraId="609F0880" w14:textId="77777777" w:rsidR="008E0126" w:rsidRDefault="008E012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079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403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B7D9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274"/>
    <w:rsid w:val="00086E2C"/>
    <w:rsid w:val="000A2E7A"/>
    <w:rsid w:val="002244B7"/>
    <w:rsid w:val="00314D94"/>
    <w:rsid w:val="00617568"/>
    <w:rsid w:val="006E68FA"/>
    <w:rsid w:val="00791274"/>
    <w:rsid w:val="008E0126"/>
    <w:rsid w:val="00C33D6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36CE7"/>
  <w15:chartTrackingRefBased/>
  <w15:docId w15:val="{DB023F5B-4FFF-470D-91D3-BE00D8394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91274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22</Words>
  <Characters>115</Characters>
  <Application>Microsoft Office Word</Application>
  <DocSecurity>0</DocSecurity>
  <Lines>4</Lines>
  <Paragraphs>3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2026-02-18T19:58:00Z</dcterms:created>
  <dcterms:modified xsi:type="dcterms:W3CDTF">2026-02-18T19:58:00Z</dcterms:modified>
</cp:coreProperties>
</file>