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83AD6" w14:textId="77777777" w:rsidR="005F19D9" w:rsidRDefault="005F19D9" w:rsidP="005F19D9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Robert BOLNES</w:t>
      </w:r>
      <w:r>
        <w:rPr>
          <w:rFonts w:cs="Times New Roman"/>
          <w:lang w:val="en-US"/>
        </w:rPr>
        <w:t xml:space="preserve">        (fl.1496)</w:t>
      </w:r>
    </w:p>
    <w:p w14:paraId="0E162F0A" w14:textId="77777777" w:rsidR="005F19D9" w:rsidRDefault="005F19D9" w:rsidP="005F19D9">
      <w:pPr>
        <w:pStyle w:val="NoSpacing"/>
        <w:rPr>
          <w:rFonts w:cs="Times New Roman"/>
          <w:lang w:val="en-US"/>
        </w:rPr>
      </w:pPr>
    </w:p>
    <w:p w14:paraId="04173986" w14:textId="77777777" w:rsidR="005F19D9" w:rsidRDefault="005F19D9" w:rsidP="005F19D9">
      <w:pPr>
        <w:pStyle w:val="NoSpacing"/>
        <w:rPr>
          <w:rFonts w:cs="Times New Roman"/>
          <w:lang w:val="en-US"/>
        </w:rPr>
      </w:pPr>
    </w:p>
    <w:p w14:paraId="0A068793" w14:textId="77777777" w:rsidR="005F19D9" w:rsidRDefault="005F19D9" w:rsidP="005F19D9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1496</w:t>
      </w:r>
      <w:r>
        <w:rPr>
          <w:rFonts w:cs="Times New Roman"/>
          <w:lang w:val="en-US"/>
        </w:rPr>
        <w:tab/>
        <w:t xml:space="preserve">He made a plaint of trespass against Thomas Chamberleyn of </w:t>
      </w:r>
    </w:p>
    <w:p w14:paraId="378BC73A" w14:textId="77777777" w:rsidR="005F19D9" w:rsidRDefault="005F19D9" w:rsidP="005F19D9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Bassingbourn, Cambridgeshire(q.v.).    </w:t>
      </w:r>
    </w:p>
    <w:p w14:paraId="0866D816" w14:textId="77777777" w:rsidR="005F19D9" w:rsidRDefault="005F19D9" w:rsidP="005F19D9">
      <w:pPr>
        <w:pStyle w:val="NoSpacing"/>
        <w:ind w:left="720" w:firstLine="720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( </w:t>
      </w:r>
      <w:hyperlink r:id="rId6" w:history="1">
        <w:r w:rsidRPr="00E92773">
          <w:rPr>
            <w:rStyle w:val="Hyperlink"/>
            <w:rFonts w:cs="Times New Roman"/>
            <w:lang w:val="en-US"/>
          </w:rPr>
          <w:t>https://waalt.uh.edu/index.php/KB27/939</w:t>
        </w:r>
      </w:hyperlink>
      <w:r>
        <w:rPr>
          <w:rFonts w:cs="Times New Roman"/>
          <w:lang w:val="en-US"/>
        </w:rPr>
        <w:t xml:space="preserve"> )</w:t>
      </w:r>
    </w:p>
    <w:p w14:paraId="6C7C7990" w14:textId="77777777" w:rsidR="005F19D9" w:rsidRDefault="005F19D9" w:rsidP="005F19D9">
      <w:pPr>
        <w:pStyle w:val="NoSpacing"/>
        <w:rPr>
          <w:rFonts w:cs="Times New Roman"/>
          <w:lang w:val="en-US"/>
        </w:rPr>
      </w:pPr>
    </w:p>
    <w:p w14:paraId="7E5084A4" w14:textId="77777777" w:rsidR="005F19D9" w:rsidRDefault="005F19D9" w:rsidP="005F19D9">
      <w:pPr>
        <w:pStyle w:val="NoSpacing"/>
        <w:rPr>
          <w:rFonts w:cs="Times New Roman"/>
          <w:lang w:val="en-US"/>
        </w:rPr>
      </w:pPr>
    </w:p>
    <w:p w14:paraId="71FD872E" w14:textId="77777777" w:rsidR="005F19D9" w:rsidRDefault="005F19D9" w:rsidP="005F19D9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13 May 2026</w:t>
      </w:r>
    </w:p>
    <w:p w14:paraId="56BE6B3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01FA2" w14:textId="77777777" w:rsidR="00EC189F" w:rsidRDefault="00EC189F" w:rsidP="00086E2C">
      <w:pPr>
        <w:spacing w:after="0" w:line="240" w:lineRule="auto"/>
      </w:pPr>
      <w:r>
        <w:separator/>
      </w:r>
    </w:p>
  </w:endnote>
  <w:endnote w:type="continuationSeparator" w:id="0">
    <w:p w14:paraId="6CFC0787" w14:textId="77777777" w:rsidR="00EC189F" w:rsidRDefault="00EC189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3A11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7346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E093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3C972" w14:textId="77777777" w:rsidR="00EC189F" w:rsidRDefault="00EC189F" w:rsidP="00086E2C">
      <w:pPr>
        <w:spacing w:after="0" w:line="240" w:lineRule="auto"/>
      </w:pPr>
      <w:r>
        <w:separator/>
      </w:r>
    </w:p>
  </w:footnote>
  <w:footnote w:type="continuationSeparator" w:id="0">
    <w:p w14:paraId="62A96626" w14:textId="77777777" w:rsidR="00EC189F" w:rsidRDefault="00EC189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B5C7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50A7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2451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9D9"/>
    <w:rsid w:val="00086E2C"/>
    <w:rsid w:val="000A2E7A"/>
    <w:rsid w:val="002244B7"/>
    <w:rsid w:val="00314D94"/>
    <w:rsid w:val="005435B9"/>
    <w:rsid w:val="005F19D9"/>
    <w:rsid w:val="00617568"/>
    <w:rsid w:val="006E68FA"/>
    <w:rsid w:val="008E56AD"/>
    <w:rsid w:val="009B0E4F"/>
    <w:rsid w:val="00AF65CA"/>
    <w:rsid w:val="00EC189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6354A"/>
  <w15:chartTrackingRefBased/>
  <w15:docId w15:val="{55898077-B0E9-4AB4-97B9-DE580A0CB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5F19D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2026-05-18T23:21:00Z</dcterms:created>
  <dcterms:modified xsi:type="dcterms:W3CDTF">2026-05-18T23:22:00Z</dcterms:modified>
</cp:coreProperties>
</file>