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6D66" w14:textId="77777777" w:rsidR="00EE5745" w:rsidRDefault="00EE5745" w:rsidP="00EE5745">
      <w:pPr>
        <w:pStyle w:val="NoSpacing"/>
      </w:pPr>
      <w:r>
        <w:rPr>
          <w:u w:val="single"/>
        </w:rPr>
        <w:t>John BOLHAM</w:t>
      </w:r>
      <w:r>
        <w:t xml:space="preserve">       (fl.1476)</w:t>
      </w:r>
    </w:p>
    <w:p w14:paraId="222DD3DF" w14:textId="77777777" w:rsidR="00EE5745" w:rsidRDefault="00EE5745" w:rsidP="00EE5745">
      <w:pPr>
        <w:pStyle w:val="NoSpacing"/>
      </w:pPr>
      <w:r>
        <w:t xml:space="preserve">late of South </w:t>
      </w:r>
      <w:proofErr w:type="spellStart"/>
      <w:r>
        <w:t>Molton</w:t>
      </w:r>
      <w:proofErr w:type="spellEnd"/>
      <w:r>
        <w:t>, Devon. Toker.</w:t>
      </w:r>
    </w:p>
    <w:p w14:paraId="5325E88E" w14:textId="77777777" w:rsidR="00EE5745" w:rsidRDefault="00EE5745" w:rsidP="00EE5745">
      <w:pPr>
        <w:pStyle w:val="NoSpacing"/>
      </w:pPr>
    </w:p>
    <w:p w14:paraId="7057618E" w14:textId="77777777" w:rsidR="00EE5745" w:rsidRDefault="00EE5745" w:rsidP="00EE5745">
      <w:pPr>
        <w:pStyle w:val="NoSpacing"/>
      </w:pPr>
    </w:p>
    <w:p w14:paraId="634679D9" w14:textId="77777777" w:rsidR="00EE5745" w:rsidRDefault="00EE5745" w:rsidP="00EE5745">
      <w:pPr>
        <w:pStyle w:val="NoSpacing"/>
      </w:pPr>
      <w:r>
        <w:t>11 Dec.1474</w:t>
      </w:r>
      <w:r>
        <w:tab/>
        <w:t>He was granted a general pardon of all offences committed by him before</w:t>
      </w:r>
    </w:p>
    <w:p w14:paraId="21BD5E03" w14:textId="77777777" w:rsidR="00EE5745" w:rsidRDefault="00EE5745" w:rsidP="00EE5745">
      <w:pPr>
        <w:pStyle w:val="NoSpacing"/>
      </w:pPr>
      <w:r>
        <w:tab/>
      </w:r>
      <w:r>
        <w:tab/>
        <w:t>10 May 1475.   (C.P.R. 1476-85 p.9)</w:t>
      </w:r>
    </w:p>
    <w:p w14:paraId="78CC6D4E" w14:textId="77777777" w:rsidR="00EE5745" w:rsidRDefault="00EE5745" w:rsidP="00EE5745">
      <w:pPr>
        <w:pStyle w:val="NoSpacing"/>
      </w:pPr>
    </w:p>
    <w:p w14:paraId="558A4FD5" w14:textId="77777777" w:rsidR="00EE5745" w:rsidRDefault="00EE5745" w:rsidP="00EE5745">
      <w:pPr>
        <w:pStyle w:val="NoSpacing"/>
      </w:pPr>
    </w:p>
    <w:p w14:paraId="36257A04" w14:textId="77777777" w:rsidR="00EE5745" w:rsidRDefault="00EE5745" w:rsidP="00EE5745">
      <w:pPr>
        <w:pStyle w:val="NoSpacing"/>
      </w:pPr>
      <w:r>
        <w:t>22 February 2026</w:t>
      </w:r>
    </w:p>
    <w:p w14:paraId="0AC4C51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9B4DE" w14:textId="77777777" w:rsidR="004C1527" w:rsidRDefault="004C1527" w:rsidP="00086E2C">
      <w:pPr>
        <w:spacing w:after="0" w:line="240" w:lineRule="auto"/>
      </w:pPr>
      <w:r>
        <w:separator/>
      </w:r>
    </w:p>
  </w:endnote>
  <w:endnote w:type="continuationSeparator" w:id="0">
    <w:p w14:paraId="0736E831" w14:textId="77777777" w:rsidR="004C1527" w:rsidRDefault="004C152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034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843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D99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3379" w14:textId="77777777" w:rsidR="004C1527" w:rsidRDefault="004C1527" w:rsidP="00086E2C">
      <w:pPr>
        <w:spacing w:after="0" w:line="240" w:lineRule="auto"/>
      </w:pPr>
      <w:r>
        <w:separator/>
      </w:r>
    </w:p>
  </w:footnote>
  <w:footnote w:type="continuationSeparator" w:id="0">
    <w:p w14:paraId="0BC33F69" w14:textId="77777777" w:rsidR="004C1527" w:rsidRDefault="004C152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8C04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9BF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3EE4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745"/>
    <w:rsid w:val="00086E2C"/>
    <w:rsid w:val="000A2E7A"/>
    <w:rsid w:val="002244B7"/>
    <w:rsid w:val="00314D94"/>
    <w:rsid w:val="004C1527"/>
    <w:rsid w:val="00617568"/>
    <w:rsid w:val="006E68FA"/>
    <w:rsid w:val="00C328D0"/>
    <w:rsid w:val="00ED3A55"/>
    <w:rsid w:val="00EE574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B0B93"/>
  <w15:chartTrackingRefBased/>
  <w15:docId w15:val="{981BC8E3-0A8F-4421-BCED-5AE5F892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E574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2026-02-23T07:36:00Z</dcterms:created>
  <dcterms:modified xsi:type="dcterms:W3CDTF">2026-02-23T07:37:00Z</dcterms:modified>
</cp:coreProperties>
</file>