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42F4A8" w14:textId="77777777" w:rsidR="007968E4" w:rsidRDefault="007968E4" w:rsidP="007968E4">
      <w:pPr>
        <w:pStyle w:val="NoSpacing"/>
        <w:rPr>
          <w:lang w:val="en-US"/>
        </w:rPr>
      </w:pPr>
      <w:r>
        <w:rPr>
          <w:u w:val="single"/>
          <w:lang w:val="en-US"/>
        </w:rPr>
        <w:t>Robert BOLEYNE</w:t>
      </w:r>
      <w:r>
        <w:rPr>
          <w:lang w:val="en-US"/>
        </w:rPr>
        <w:t xml:space="preserve">        (fl.1399)</w:t>
      </w:r>
    </w:p>
    <w:p w14:paraId="19B0B729" w14:textId="77777777" w:rsidR="007968E4" w:rsidRDefault="007968E4" w:rsidP="007968E4">
      <w:pPr>
        <w:pStyle w:val="NoSpacing"/>
        <w:rPr>
          <w:lang w:val="en-US"/>
        </w:rPr>
      </w:pPr>
      <w:r>
        <w:rPr>
          <w:lang w:val="en-US"/>
        </w:rPr>
        <w:t>Precentor of Llandaff Cathedral.</w:t>
      </w:r>
    </w:p>
    <w:p w14:paraId="2B6F698D" w14:textId="77777777" w:rsidR="007968E4" w:rsidRDefault="007968E4" w:rsidP="007968E4">
      <w:pPr>
        <w:pStyle w:val="NoSpacing"/>
        <w:rPr>
          <w:lang w:val="en-US"/>
        </w:rPr>
      </w:pPr>
    </w:p>
    <w:p w14:paraId="6C310EE7" w14:textId="77777777" w:rsidR="007968E4" w:rsidRDefault="007968E4" w:rsidP="007968E4">
      <w:pPr>
        <w:pStyle w:val="NoSpacing"/>
        <w:rPr>
          <w:lang w:val="en-US"/>
        </w:rPr>
      </w:pPr>
    </w:p>
    <w:p w14:paraId="3115951A" w14:textId="77777777" w:rsidR="007968E4" w:rsidRDefault="007968E4" w:rsidP="007968E4">
      <w:pPr>
        <w:pStyle w:val="NoSpacing"/>
        <w:rPr>
          <w:lang w:val="en-US"/>
        </w:rPr>
      </w:pPr>
      <w:r>
        <w:rPr>
          <w:lang w:val="en-US"/>
        </w:rPr>
        <w:t>30 Oct.1399</w:t>
      </w:r>
      <w:r>
        <w:rPr>
          <w:lang w:val="en-US"/>
        </w:rPr>
        <w:tab/>
        <w:t>He was ratified as Precentor.    (C.P.R. 1399-1401 p.25)</w:t>
      </w:r>
    </w:p>
    <w:p w14:paraId="2405D08D" w14:textId="77777777" w:rsidR="007968E4" w:rsidRDefault="007968E4" w:rsidP="007968E4">
      <w:pPr>
        <w:pStyle w:val="NoSpacing"/>
        <w:rPr>
          <w:lang w:val="en-US"/>
        </w:rPr>
      </w:pPr>
    </w:p>
    <w:p w14:paraId="0E1E7D5A" w14:textId="77777777" w:rsidR="007968E4" w:rsidRDefault="007968E4" w:rsidP="007968E4">
      <w:pPr>
        <w:pStyle w:val="NoSpacing"/>
        <w:rPr>
          <w:lang w:val="en-US"/>
        </w:rPr>
      </w:pPr>
    </w:p>
    <w:p w14:paraId="42BBAE27" w14:textId="77777777" w:rsidR="007968E4" w:rsidRDefault="007968E4" w:rsidP="007968E4">
      <w:pPr>
        <w:pStyle w:val="NoSpacing"/>
        <w:rPr>
          <w:lang w:val="en-US"/>
        </w:rPr>
      </w:pPr>
      <w:r>
        <w:rPr>
          <w:lang w:val="en-US"/>
        </w:rPr>
        <w:t>7 April 2026</w:t>
      </w:r>
    </w:p>
    <w:p w14:paraId="15C31D6B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FFFE2" w14:textId="77777777" w:rsidR="00986240" w:rsidRDefault="00986240" w:rsidP="00086E2C">
      <w:pPr>
        <w:spacing w:after="0" w:line="240" w:lineRule="auto"/>
      </w:pPr>
      <w:r>
        <w:separator/>
      </w:r>
    </w:p>
  </w:endnote>
  <w:endnote w:type="continuationSeparator" w:id="0">
    <w:p w14:paraId="5EF394C0" w14:textId="77777777" w:rsidR="00986240" w:rsidRDefault="00986240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C722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E268CC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499CC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C71F84" w14:textId="77777777" w:rsidR="00986240" w:rsidRDefault="00986240" w:rsidP="00086E2C">
      <w:pPr>
        <w:spacing w:after="0" w:line="240" w:lineRule="auto"/>
      </w:pPr>
      <w:r>
        <w:separator/>
      </w:r>
    </w:p>
  </w:footnote>
  <w:footnote w:type="continuationSeparator" w:id="0">
    <w:p w14:paraId="036169CC" w14:textId="77777777" w:rsidR="00986240" w:rsidRDefault="00986240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DC71FE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BB18E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A572E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8E4"/>
    <w:rsid w:val="00086E2C"/>
    <w:rsid w:val="000A2E7A"/>
    <w:rsid w:val="002244B7"/>
    <w:rsid w:val="00314D94"/>
    <w:rsid w:val="00617568"/>
    <w:rsid w:val="006E68FA"/>
    <w:rsid w:val="007968E4"/>
    <w:rsid w:val="00986240"/>
    <w:rsid w:val="00ED3A55"/>
    <w:rsid w:val="00F479D0"/>
    <w:rsid w:val="00F73B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05E558"/>
  <w15:chartTrackingRefBased/>
  <w15:docId w15:val="{83567D55-5D1E-4706-A5F3-BFC7AD3AF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7968E4"/>
    <w:pPr>
      <w:spacing w:after="0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23</Words>
  <Characters>129</Characters>
  <Application>Microsoft Office Word</Application>
  <DocSecurity>0</DocSecurity>
  <Lines>9</Lines>
  <Paragraphs>5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2026-04-16T09:08:00Z</dcterms:created>
  <dcterms:modified xsi:type="dcterms:W3CDTF">2026-04-16T09:08:00Z</dcterms:modified>
</cp:coreProperties>
</file>