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544D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Troya BOLEYN</w:t>
      </w:r>
      <w:r>
        <w:rPr>
          <w:rFonts w:ascii="Times New Roman" w:hAnsi="Times New Roman" w:cs="Times New Roman"/>
          <w:lang w:val="en-US"/>
        </w:rPr>
        <w:t xml:space="preserve">        (fl.1489)</w:t>
      </w:r>
    </w:p>
    <w:p w14:paraId="7022FBD1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Merchant.</w:t>
      </w:r>
    </w:p>
    <w:p w14:paraId="092365DC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</w:p>
    <w:p w14:paraId="2E074FD0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</w:p>
    <w:p w14:paraId="698D9C73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>John Dorkyng(q.v.) brought a plaint of trespass against him.</w:t>
      </w:r>
    </w:p>
    <w:p w14:paraId="78B7E953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27F1787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</w:p>
    <w:p w14:paraId="20B671FB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</w:p>
    <w:p w14:paraId="123F7F28" w14:textId="77777777" w:rsidR="00B43788" w:rsidRDefault="00B43788" w:rsidP="00B437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April 2026</w:t>
      </w:r>
    </w:p>
    <w:p w14:paraId="34DB46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2D5B9" w14:textId="77777777" w:rsidR="0084277A" w:rsidRDefault="0084277A" w:rsidP="00086E2C">
      <w:pPr>
        <w:spacing w:after="0" w:line="240" w:lineRule="auto"/>
      </w:pPr>
      <w:r>
        <w:separator/>
      </w:r>
    </w:p>
  </w:endnote>
  <w:endnote w:type="continuationSeparator" w:id="0">
    <w:p w14:paraId="14D83DC8" w14:textId="77777777" w:rsidR="0084277A" w:rsidRDefault="008427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C3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EBD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7FC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672B9" w14:textId="77777777" w:rsidR="0084277A" w:rsidRDefault="0084277A" w:rsidP="00086E2C">
      <w:pPr>
        <w:spacing w:after="0" w:line="240" w:lineRule="auto"/>
      </w:pPr>
      <w:r>
        <w:separator/>
      </w:r>
    </w:p>
  </w:footnote>
  <w:footnote w:type="continuationSeparator" w:id="0">
    <w:p w14:paraId="449FD5C6" w14:textId="77777777" w:rsidR="0084277A" w:rsidRDefault="008427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B7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FCD0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B6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88"/>
    <w:rsid w:val="00086E2C"/>
    <w:rsid w:val="000A2E7A"/>
    <w:rsid w:val="002244B7"/>
    <w:rsid w:val="00314D94"/>
    <w:rsid w:val="00617568"/>
    <w:rsid w:val="006E68FA"/>
    <w:rsid w:val="0084277A"/>
    <w:rsid w:val="00B43788"/>
    <w:rsid w:val="00EA1C5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C588"/>
  <w15:chartTrackingRefBased/>
  <w15:docId w15:val="{D418634C-B06B-45C7-B3A3-563CA1A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437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37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2026-04-14T06:28:00Z</dcterms:created>
  <dcterms:modified xsi:type="dcterms:W3CDTF">2026-04-14T06:29:00Z</dcterms:modified>
</cp:coreProperties>
</file>