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2B87C" w14:textId="77777777" w:rsidR="00A95B3A" w:rsidRDefault="00A95B3A" w:rsidP="00A95B3A">
      <w:pPr>
        <w:pStyle w:val="NoSpacing"/>
      </w:pPr>
      <w:r>
        <w:rPr>
          <w:u w:val="single"/>
        </w:rPr>
        <w:t>Lawrence BOLDRYNG</w:t>
      </w:r>
      <w:r>
        <w:t xml:space="preserve">        (fl.1440)</w:t>
      </w:r>
    </w:p>
    <w:p w14:paraId="12EC56A0" w14:textId="77777777" w:rsidR="00A95B3A" w:rsidRDefault="00A95B3A" w:rsidP="00A95B3A">
      <w:pPr>
        <w:pStyle w:val="NoSpacing"/>
      </w:pPr>
      <w:r>
        <w:t>of Hastings. Chaplain.</w:t>
      </w:r>
    </w:p>
    <w:p w14:paraId="0FC3E8FB" w14:textId="77777777" w:rsidR="00A95B3A" w:rsidRDefault="00A95B3A" w:rsidP="00A95B3A">
      <w:pPr>
        <w:pStyle w:val="NoSpacing"/>
      </w:pPr>
    </w:p>
    <w:p w14:paraId="69CDA924" w14:textId="77777777" w:rsidR="00A95B3A" w:rsidRDefault="00A95B3A" w:rsidP="00A95B3A">
      <w:pPr>
        <w:pStyle w:val="NoSpacing"/>
      </w:pPr>
    </w:p>
    <w:p w14:paraId="11DEC09E" w14:textId="77777777" w:rsidR="00A95B3A" w:rsidRDefault="00A95B3A" w:rsidP="00A95B3A">
      <w:pPr>
        <w:pStyle w:val="NoSpacing"/>
      </w:pPr>
      <w:r>
        <w:tab/>
        <w:t>1440</w:t>
      </w:r>
      <w:r>
        <w:tab/>
        <w:t xml:space="preserve">Agnes </w:t>
      </w:r>
      <w:proofErr w:type="spellStart"/>
      <w:r>
        <w:t>Assheby</w:t>
      </w:r>
      <w:proofErr w:type="spellEnd"/>
      <w:r>
        <w:t>(q.v.) brought a plaint of debt against him and Roland</w:t>
      </w:r>
    </w:p>
    <w:p w14:paraId="29902E83" w14:textId="77777777" w:rsidR="00A95B3A" w:rsidRDefault="00A95B3A" w:rsidP="00A95B3A">
      <w:pPr>
        <w:pStyle w:val="NoSpacing"/>
      </w:pPr>
      <w:r>
        <w:tab/>
      </w:r>
      <w:r>
        <w:tab/>
      </w:r>
      <w:proofErr w:type="spellStart"/>
      <w:r>
        <w:t>Sapyrton</w:t>
      </w:r>
      <w:proofErr w:type="spellEnd"/>
      <w:r>
        <w:t xml:space="preserve"> of Rochester(q.v.).</w:t>
      </w:r>
    </w:p>
    <w:p w14:paraId="1B552B83" w14:textId="77777777" w:rsidR="00A95B3A" w:rsidRDefault="00A95B3A" w:rsidP="00A95B3A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http://aalt.law.uh.edu/Indices/CP40Indices/CP40no717/CP40no717Pl.htm</w:t>
        </w:r>
      </w:hyperlink>
      <w:r>
        <w:t xml:space="preserve"> )</w:t>
      </w:r>
    </w:p>
    <w:p w14:paraId="2D7304DA" w14:textId="77777777" w:rsidR="00A95B3A" w:rsidRDefault="00A95B3A" w:rsidP="00A95B3A">
      <w:pPr>
        <w:pStyle w:val="NoSpacing"/>
      </w:pPr>
    </w:p>
    <w:p w14:paraId="308DE4E1" w14:textId="77777777" w:rsidR="00A95B3A" w:rsidRDefault="00A95B3A" w:rsidP="00A95B3A">
      <w:pPr>
        <w:pStyle w:val="NoSpacing"/>
      </w:pPr>
    </w:p>
    <w:p w14:paraId="4E9262BB" w14:textId="77777777" w:rsidR="00A95B3A" w:rsidRDefault="00A95B3A" w:rsidP="00A95B3A">
      <w:pPr>
        <w:pStyle w:val="NoSpacing"/>
      </w:pPr>
      <w:r>
        <w:t>3 March 2026</w:t>
      </w:r>
    </w:p>
    <w:p w14:paraId="28E45E7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A3E8B" w14:textId="77777777" w:rsidR="007B06EB" w:rsidRDefault="007B06EB" w:rsidP="00086E2C">
      <w:pPr>
        <w:spacing w:after="0" w:line="240" w:lineRule="auto"/>
      </w:pPr>
      <w:r>
        <w:separator/>
      </w:r>
    </w:p>
  </w:endnote>
  <w:endnote w:type="continuationSeparator" w:id="0">
    <w:p w14:paraId="70B96A3E" w14:textId="77777777" w:rsidR="007B06EB" w:rsidRDefault="007B06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8DC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53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1C9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14EF" w14:textId="77777777" w:rsidR="007B06EB" w:rsidRDefault="007B06EB" w:rsidP="00086E2C">
      <w:pPr>
        <w:spacing w:after="0" w:line="240" w:lineRule="auto"/>
      </w:pPr>
      <w:r>
        <w:separator/>
      </w:r>
    </w:p>
  </w:footnote>
  <w:footnote w:type="continuationSeparator" w:id="0">
    <w:p w14:paraId="39F33886" w14:textId="77777777" w:rsidR="007B06EB" w:rsidRDefault="007B06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92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D3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FA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B3A"/>
    <w:rsid w:val="00086E2C"/>
    <w:rsid w:val="000A2E7A"/>
    <w:rsid w:val="002244B7"/>
    <w:rsid w:val="00314D94"/>
    <w:rsid w:val="005A4F40"/>
    <w:rsid w:val="00617568"/>
    <w:rsid w:val="006E68FA"/>
    <w:rsid w:val="007B06EB"/>
    <w:rsid w:val="00A95B3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933A9"/>
  <w15:chartTrackingRefBased/>
  <w15:docId w15:val="{5FBCEE2B-4E15-4D9E-943F-B33A5CA4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95B3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95B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294</Characters>
  <Application>Microsoft Office Word</Application>
  <DocSecurity>0</DocSecurity>
  <Lines>22</Lines>
  <Paragraphs>11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2026-03-04T21:37:00Z</dcterms:created>
  <dcterms:modified xsi:type="dcterms:W3CDTF">2026-03-04T21:38:00Z</dcterms:modified>
</cp:coreProperties>
</file>